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5189A" w14:textId="77777777" w:rsidR="00427955" w:rsidRPr="00B6109B" w:rsidRDefault="00427955" w:rsidP="00427955">
      <w:pPr>
        <w:pBdr>
          <w:top w:val="single" w:sz="4" w:space="10" w:color="4472C4" w:themeColor="accent1"/>
          <w:bottom w:val="single" w:sz="4" w:space="10" w:color="4472C4" w:themeColor="accent1"/>
        </w:pBdr>
        <w:spacing w:line="240" w:lineRule="auto"/>
        <w:ind w:left="864" w:right="864"/>
        <w:jc w:val="center"/>
        <w:rPr>
          <w:rFonts w:ascii="Montserrat" w:hAnsi="Montserrat"/>
          <w:b/>
          <w:bCs/>
          <w:color w:val="0070C0"/>
          <w:sz w:val="26"/>
          <w:szCs w:val="26"/>
          <w:lang w:val="es-PR"/>
        </w:rPr>
      </w:pPr>
      <w:r w:rsidRPr="00B6109B">
        <w:rPr>
          <w:rFonts w:ascii="Montserrat" w:hAnsi="Montserrat"/>
          <w:b/>
          <w:bCs/>
          <w:color w:val="0070C0"/>
          <w:sz w:val="26"/>
          <w:szCs w:val="26"/>
          <w:lang w:val="es-PR"/>
        </w:rPr>
        <w:t>Manejo de crisis – Elemental</w:t>
      </w:r>
    </w:p>
    <w:p w14:paraId="1F9D9574" w14:textId="77777777" w:rsidR="00427955" w:rsidRDefault="00427955" w:rsidP="00427955">
      <w:pPr>
        <w:rPr>
          <w:rFonts w:ascii="Montserrat" w:hAnsi="Montserrat"/>
          <w:b/>
          <w:bCs/>
          <w:sz w:val="24"/>
          <w:szCs w:val="24"/>
          <w:lang w:val="es-PR"/>
        </w:rPr>
      </w:pPr>
    </w:p>
    <w:p w14:paraId="7B7B3DE2" w14:textId="77777777" w:rsidR="00427955" w:rsidRPr="00CB24BB" w:rsidRDefault="00427955" w:rsidP="00427955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es una crisis?</w:t>
      </w:r>
    </w:p>
    <w:p w14:paraId="4201F087" w14:textId="77777777" w:rsidR="00427955" w:rsidRPr="00CB24BB" w:rsidRDefault="00427955" w:rsidP="00427955">
      <w:pPr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Una crisis es una situación difícil de manejar.</w:t>
      </w:r>
    </w:p>
    <w:p w14:paraId="5F753465" w14:textId="77777777" w:rsidR="00427955" w:rsidRPr="00CB24BB" w:rsidRDefault="00427955" w:rsidP="00427955">
      <w:pPr>
        <w:rPr>
          <w:rFonts w:ascii="Montserrat" w:hAnsi="Montserrat"/>
          <w:lang w:val="es-PR"/>
        </w:rPr>
      </w:pPr>
      <w:r>
        <w:rPr>
          <w:rFonts w:ascii="Montserrat" w:hAnsi="Montserrat"/>
          <w:noProof/>
          <w:lang w:val="es-PR"/>
        </w:rPr>
        <w:drawing>
          <wp:anchor distT="0" distB="0" distL="114300" distR="114300" simplePos="0" relativeHeight="251666441" behindDoc="1" locked="0" layoutInCell="1" allowOverlap="1" wp14:anchorId="43855228" wp14:editId="6CADA6B7">
            <wp:simplePos x="0" y="0"/>
            <wp:positionH relativeFrom="column">
              <wp:posOffset>4859875</wp:posOffset>
            </wp:positionH>
            <wp:positionV relativeFrom="paragraph">
              <wp:posOffset>160292</wp:posOffset>
            </wp:positionV>
            <wp:extent cx="1498600" cy="1165860"/>
            <wp:effectExtent l="0" t="0" r="6350" b="0"/>
            <wp:wrapTight wrapText="bothSides">
              <wp:wrapPolygon edited="0">
                <wp:start x="0" y="0"/>
                <wp:lineTo x="0" y="21176"/>
                <wp:lineTo x="21417" y="21176"/>
                <wp:lineTo x="21417" y="0"/>
                <wp:lineTo x="0" y="0"/>
              </wp:wrapPolygon>
            </wp:wrapTight>
            <wp:docPr id="243932936" name="Picture 243932936" descr="A cartoon of a child writing on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32936" name="Picture 243932936" descr="A cartoon of a child writing on a book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12"/>
                    <a:stretch/>
                  </pic:blipFill>
                  <pic:spPr bwMode="auto">
                    <a:xfrm>
                      <a:off x="0" y="0"/>
                      <a:ext cx="1498600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8003A" w14:textId="77777777" w:rsidR="00427955" w:rsidRPr="00CB24BB" w:rsidRDefault="00427955" w:rsidP="00427955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tipos de crisis existen?</w:t>
      </w:r>
    </w:p>
    <w:p w14:paraId="66DD7C5F" w14:textId="77777777" w:rsidR="00427955" w:rsidRPr="00CB24BB" w:rsidRDefault="00427955" w:rsidP="00427955">
      <w:pPr>
        <w:pStyle w:val="ListParagraph"/>
        <w:numPr>
          <w:ilvl w:val="0"/>
          <w:numId w:val="4"/>
        </w:numPr>
        <w:spacing w:line="360" w:lineRule="auto"/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Natural</w:t>
      </w:r>
      <w:r w:rsidRPr="00CB24BB">
        <w:rPr>
          <w:rFonts w:ascii="Montserrat" w:hAnsi="Montserrat"/>
          <w:lang w:val="es-PR"/>
        </w:rPr>
        <w:t xml:space="preserve"> (terremotos, huracanes, fuegos, inundaciones, etc.)</w:t>
      </w:r>
    </w:p>
    <w:p w14:paraId="59F93768" w14:textId="77777777" w:rsidR="00427955" w:rsidRPr="00B6109B" w:rsidRDefault="00427955" w:rsidP="00427955">
      <w:pPr>
        <w:pStyle w:val="ListParagraph"/>
        <w:numPr>
          <w:ilvl w:val="0"/>
          <w:numId w:val="4"/>
        </w:numPr>
        <w:spacing w:line="360" w:lineRule="auto"/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Social (acoso escolar o “</w:t>
      </w:r>
      <w:r w:rsidRPr="00F44EF5">
        <w:rPr>
          <w:rFonts w:ascii="Montserrat" w:hAnsi="Montserrat"/>
          <w:i/>
          <w:iCs/>
          <w:lang w:val="es-PR"/>
        </w:rPr>
        <w:t>bullying</w:t>
      </w:r>
      <w:r>
        <w:rPr>
          <w:rFonts w:ascii="Montserrat" w:hAnsi="Montserrat"/>
          <w:lang w:val="es-PR"/>
        </w:rPr>
        <w:t>”)</w:t>
      </w:r>
    </w:p>
    <w:p w14:paraId="48CF6407" w14:textId="77777777" w:rsidR="00427955" w:rsidRPr="00B6109B" w:rsidRDefault="00427955" w:rsidP="00427955">
      <w:pPr>
        <w:pStyle w:val="ListParagraph"/>
        <w:numPr>
          <w:ilvl w:val="0"/>
          <w:numId w:val="4"/>
        </w:numPr>
        <w:spacing w:line="360" w:lineRule="auto"/>
        <w:jc w:val="left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Enfermedades</w:t>
      </w:r>
      <w:r w:rsidRPr="009A5480">
        <w:rPr>
          <w:noProof/>
        </w:rPr>
        <w:t xml:space="preserve"> </w:t>
      </w:r>
    </w:p>
    <w:p w14:paraId="573D32D0" w14:textId="77777777" w:rsidR="00427955" w:rsidRPr="00CB24BB" w:rsidRDefault="00427955" w:rsidP="00427955">
      <w:pPr>
        <w:pStyle w:val="ListParagraph"/>
        <w:numPr>
          <w:ilvl w:val="0"/>
          <w:numId w:val="4"/>
        </w:numPr>
        <w:spacing w:line="360" w:lineRule="auto"/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Familiar (divorcio o muerte de alguien a quien quieres mucho)</w:t>
      </w:r>
    </w:p>
    <w:p w14:paraId="61D34055" w14:textId="77777777" w:rsidR="00427955" w:rsidRPr="00CB24BB" w:rsidRDefault="00427955" w:rsidP="00427955">
      <w:pPr>
        <w:rPr>
          <w:rFonts w:ascii="Montserrat" w:hAnsi="Montserrat"/>
          <w:lang w:val="es-PR"/>
        </w:rPr>
      </w:pPr>
    </w:p>
    <w:p w14:paraId="0057F6DE" w14:textId="77777777" w:rsidR="00427955" w:rsidRPr="00CB24BB" w:rsidRDefault="00427955" w:rsidP="00427955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efectos puede tener una crisis en mí?</w:t>
      </w:r>
    </w:p>
    <w:p w14:paraId="49A64B09" w14:textId="77777777" w:rsidR="00427955" w:rsidRPr="00CB24BB" w:rsidRDefault="00427955" w:rsidP="00427955">
      <w:pPr>
        <w:pStyle w:val="ListParagraph"/>
        <w:numPr>
          <w:ilvl w:val="0"/>
          <w:numId w:val="2"/>
        </w:numPr>
        <w:spacing w:line="360" w:lineRule="auto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Llorar</w:t>
      </w:r>
    </w:p>
    <w:p w14:paraId="0B996E71" w14:textId="77777777" w:rsidR="00427955" w:rsidRPr="00CB24BB" w:rsidRDefault="00427955" w:rsidP="00427955">
      <w:pPr>
        <w:pStyle w:val="ListParagraph"/>
        <w:numPr>
          <w:ilvl w:val="0"/>
          <w:numId w:val="2"/>
        </w:numPr>
        <w:spacing w:line="360" w:lineRule="auto"/>
        <w:rPr>
          <w:rFonts w:ascii="Montserrat" w:hAnsi="Montserrat"/>
          <w:lang w:val="es-PR"/>
        </w:rPr>
      </w:pPr>
      <w:r>
        <w:rPr>
          <w:rFonts w:ascii="Montserrat" w:hAnsi="Montserrat"/>
          <w:noProof/>
          <w:lang w:val="es-PR"/>
        </w:rPr>
        <w:drawing>
          <wp:anchor distT="0" distB="0" distL="114300" distR="114300" simplePos="0" relativeHeight="251667465" behindDoc="1" locked="0" layoutInCell="1" allowOverlap="1" wp14:anchorId="5CE1A0AE" wp14:editId="56DE2A1F">
            <wp:simplePos x="0" y="0"/>
            <wp:positionH relativeFrom="margin">
              <wp:align>right</wp:align>
            </wp:positionH>
            <wp:positionV relativeFrom="paragraph">
              <wp:posOffset>152270</wp:posOffset>
            </wp:positionV>
            <wp:extent cx="2245360" cy="1563370"/>
            <wp:effectExtent l="133350" t="114300" r="135890" b="170180"/>
            <wp:wrapTight wrapText="bothSides">
              <wp:wrapPolygon edited="0">
                <wp:start x="-1100" y="-1579"/>
                <wp:lineTo x="-1283" y="21582"/>
                <wp:lineTo x="-733" y="23688"/>
                <wp:lineTo x="22357" y="23688"/>
                <wp:lineTo x="22724" y="20266"/>
                <wp:lineTo x="22541" y="-1579"/>
                <wp:lineTo x="-1100" y="-1579"/>
              </wp:wrapPolygon>
            </wp:wrapTight>
            <wp:docPr id="1354949652" name="Picture 10" descr="A picture containing text, clipart, emoticon, smi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49652" name="Picture 10" descr="A picture containing text, clipart, emoticon, smile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563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4BB">
        <w:rPr>
          <w:rFonts w:ascii="Montserrat" w:hAnsi="Montserrat"/>
          <w:lang w:val="es-PR"/>
        </w:rPr>
        <w:t>Molestarme</w:t>
      </w:r>
      <w:r>
        <w:rPr>
          <w:rFonts w:ascii="Montserrat" w:hAnsi="Montserrat"/>
          <w:lang w:val="es-PR"/>
        </w:rPr>
        <w:t xml:space="preserve"> o enfadarme</w:t>
      </w:r>
    </w:p>
    <w:p w14:paraId="182EA292" w14:textId="77777777" w:rsidR="00427955" w:rsidRPr="00CB24BB" w:rsidRDefault="00427955" w:rsidP="00427955">
      <w:pPr>
        <w:pStyle w:val="ListParagraph"/>
        <w:numPr>
          <w:ilvl w:val="0"/>
          <w:numId w:val="2"/>
        </w:numPr>
        <w:spacing w:line="360" w:lineRule="auto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Querer </w:t>
      </w:r>
      <w:r>
        <w:rPr>
          <w:rFonts w:ascii="Montserrat" w:hAnsi="Montserrat"/>
          <w:lang w:val="es-PR"/>
        </w:rPr>
        <w:t>estar acompañado</w:t>
      </w:r>
      <w:r w:rsidRPr="00CB24BB">
        <w:rPr>
          <w:rFonts w:ascii="Montserrat" w:hAnsi="Montserrat"/>
          <w:lang w:val="es-PR"/>
        </w:rPr>
        <w:t xml:space="preserve"> en todo momento</w:t>
      </w:r>
    </w:p>
    <w:p w14:paraId="501F7362" w14:textId="77777777" w:rsidR="00427955" w:rsidRPr="00CB24BB" w:rsidRDefault="00427955" w:rsidP="00427955">
      <w:pPr>
        <w:pStyle w:val="ListParagraph"/>
        <w:numPr>
          <w:ilvl w:val="0"/>
          <w:numId w:val="2"/>
        </w:numPr>
        <w:spacing w:line="360" w:lineRule="auto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Dejar de hacer cosas que me gustan</w:t>
      </w:r>
    </w:p>
    <w:p w14:paraId="619A6738" w14:textId="77777777" w:rsidR="00427955" w:rsidRPr="00CB24BB" w:rsidRDefault="00427955" w:rsidP="00427955">
      <w:pPr>
        <w:pStyle w:val="ListParagraph"/>
        <w:numPr>
          <w:ilvl w:val="0"/>
          <w:numId w:val="2"/>
        </w:numPr>
        <w:spacing w:line="360" w:lineRule="auto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Comportarme como un niño </w:t>
      </w:r>
      <w:r>
        <w:rPr>
          <w:rFonts w:ascii="Montserrat" w:hAnsi="Montserrat"/>
          <w:lang w:val="es-PR"/>
        </w:rPr>
        <w:t xml:space="preserve">de </w:t>
      </w:r>
      <w:r w:rsidRPr="00CB24BB">
        <w:rPr>
          <w:rFonts w:ascii="Montserrat" w:hAnsi="Montserrat"/>
          <w:lang w:val="es-PR"/>
        </w:rPr>
        <w:t>menor edad</w:t>
      </w:r>
    </w:p>
    <w:p w14:paraId="7B76A967" w14:textId="77777777" w:rsidR="00427955" w:rsidRDefault="00427955" w:rsidP="00427955">
      <w:pPr>
        <w:pStyle w:val="ListParagraph"/>
        <w:numPr>
          <w:ilvl w:val="0"/>
          <w:numId w:val="2"/>
        </w:numPr>
        <w:spacing w:line="360" w:lineRule="auto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Comer mucho o dejar de comer</w:t>
      </w:r>
    </w:p>
    <w:p w14:paraId="124DE15C" w14:textId="77777777" w:rsidR="00427955" w:rsidRPr="00D42622" w:rsidRDefault="00427955" w:rsidP="00427955">
      <w:pPr>
        <w:pStyle w:val="ListParagraph"/>
        <w:numPr>
          <w:ilvl w:val="0"/>
          <w:numId w:val="2"/>
        </w:numPr>
        <w:spacing w:line="360" w:lineRule="auto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Problemas de sueño (dormir demasiado o muy poco)</w:t>
      </w:r>
    </w:p>
    <w:p w14:paraId="50CB5386" w14:textId="77777777" w:rsidR="00427955" w:rsidRPr="00CB24BB" w:rsidRDefault="00427955" w:rsidP="00427955">
      <w:pPr>
        <w:pStyle w:val="ListParagraph"/>
        <w:numPr>
          <w:ilvl w:val="0"/>
          <w:numId w:val="2"/>
        </w:numPr>
        <w:spacing w:line="360" w:lineRule="auto"/>
        <w:rPr>
          <w:rFonts w:ascii="Montserrat" w:hAnsi="Montserrat"/>
          <w:lang w:val="es-PR"/>
        </w:rPr>
      </w:pPr>
      <w:r w:rsidRPr="00CC1BE2">
        <w:rPr>
          <w:rFonts w:ascii="Montserrat" w:hAnsi="Montserrat"/>
          <w:lang w:val="es-PR"/>
        </w:rPr>
        <w:t xml:space="preserve">Orinarme en la ropa o en la cama </w:t>
      </w:r>
    </w:p>
    <w:p w14:paraId="23501200" w14:textId="77777777" w:rsidR="00427955" w:rsidRPr="00CC1BE2" w:rsidRDefault="00427955" w:rsidP="00427955">
      <w:pPr>
        <w:pStyle w:val="ListParagraph"/>
        <w:rPr>
          <w:rFonts w:ascii="Montserrat" w:hAnsi="Montserrat"/>
          <w:lang w:val="es-PR"/>
        </w:rPr>
      </w:pPr>
    </w:p>
    <w:p w14:paraId="51CF4711" w14:textId="77777777" w:rsidR="00427955" w:rsidRPr="00CB24BB" w:rsidRDefault="00427955" w:rsidP="00427955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43315C">
        <w:rPr>
          <w:rFonts w:ascii="Montserrat" w:hAnsi="Montserrat"/>
          <w:b/>
          <w:bCs/>
          <w:noProof/>
          <w:sz w:val="24"/>
          <w:szCs w:val="24"/>
        </w:rPr>
        <w:drawing>
          <wp:anchor distT="0" distB="0" distL="114300" distR="114300" simplePos="0" relativeHeight="251665417" behindDoc="0" locked="0" layoutInCell="1" allowOverlap="1" wp14:anchorId="2402CB38" wp14:editId="1A3AE2A9">
            <wp:simplePos x="0" y="0"/>
            <wp:positionH relativeFrom="margin">
              <wp:align>right</wp:align>
            </wp:positionH>
            <wp:positionV relativeFrom="paragraph">
              <wp:posOffset>102649</wp:posOffset>
            </wp:positionV>
            <wp:extent cx="2270125" cy="2319655"/>
            <wp:effectExtent l="0" t="0" r="0" b="4445"/>
            <wp:wrapSquare wrapText="bothSides"/>
            <wp:docPr id="15" name="Picture 15" descr="A picture containing text, human face, carto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122D323-D5F7-362C-1B6E-812AE4C351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icture containing text, human face, cartoon&#10;&#10;Description automatically generated">
                      <a:extLst>
                        <a:ext uri="{FF2B5EF4-FFF2-40B4-BE49-F238E27FC236}">
                          <a16:creationId xmlns:a16="http://schemas.microsoft.com/office/drawing/2014/main" id="{D122D323-D5F7-362C-1B6E-812AE4C351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5" b="3354"/>
                    <a:stretch/>
                  </pic:blipFill>
                  <pic:spPr>
                    <a:xfrm>
                      <a:off x="0" y="0"/>
                      <a:ext cx="227012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puedo hacer durante una crisis?</w:t>
      </w:r>
      <w:r w:rsidRPr="0043315C">
        <w:rPr>
          <w:noProof/>
          <w:lang w:val="es-PR"/>
        </w:rPr>
        <w:t xml:space="preserve"> </w:t>
      </w:r>
    </w:p>
    <w:p w14:paraId="17E63271" w14:textId="77777777" w:rsidR="00427955" w:rsidRPr="00CB24BB" w:rsidRDefault="00427955" w:rsidP="00427955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En la casa, buscar ayuda de mis padres o cuidadores</w:t>
      </w:r>
    </w:p>
    <w:p w14:paraId="7529D5AA" w14:textId="77777777" w:rsidR="00427955" w:rsidRPr="00CB24BB" w:rsidRDefault="00427955" w:rsidP="00427955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En la escuela, buscar ayuda de algún adulto (maestro o personal escolar)</w:t>
      </w:r>
    </w:p>
    <w:p w14:paraId="60F6D8EF" w14:textId="77777777" w:rsidR="00427955" w:rsidRDefault="00427955" w:rsidP="00427955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Desahogarme (llorar si es necesario)</w:t>
      </w:r>
    </w:p>
    <w:p w14:paraId="78ED4487" w14:textId="77777777" w:rsidR="00427955" w:rsidRPr="00CB24BB" w:rsidRDefault="00427955" w:rsidP="00427955">
      <w:pPr>
        <w:pStyle w:val="ListParagraph"/>
        <w:numPr>
          <w:ilvl w:val="0"/>
          <w:numId w:val="3"/>
        </w:numPr>
        <w:spacing w:line="360" w:lineRule="auto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Hacer cosas</w:t>
      </w:r>
      <w:r w:rsidRPr="00CB24BB">
        <w:rPr>
          <w:rFonts w:ascii="Montserrat" w:hAnsi="Montserrat"/>
          <w:lang w:val="es-PR"/>
        </w:rPr>
        <w:t xml:space="preserve"> que me ayuden a calmarme como respirar profundo, contar hasta 10, tratar de identificar </w:t>
      </w:r>
      <w:r>
        <w:rPr>
          <w:rFonts w:ascii="Montserrat" w:hAnsi="Montserrat"/>
          <w:lang w:val="es-PR"/>
        </w:rPr>
        <w:t xml:space="preserve">lo </w:t>
      </w:r>
      <w:r w:rsidRPr="00CB24BB">
        <w:rPr>
          <w:rFonts w:ascii="Montserrat" w:hAnsi="Montserrat"/>
          <w:lang w:val="es-PR"/>
        </w:rPr>
        <w:t>qu</w:t>
      </w:r>
      <w:r>
        <w:rPr>
          <w:rFonts w:ascii="Montserrat" w:hAnsi="Montserrat"/>
          <w:lang w:val="es-PR"/>
        </w:rPr>
        <w:t>e</w:t>
      </w:r>
      <w:r w:rsidRPr="00CB24BB">
        <w:rPr>
          <w:rFonts w:ascii="Montserrat" w:hAnsi="Montserrat"/>
          <w:lang w:val="es-PR"/>
        </w:rPr>
        <w:t xml:space="preserve"> me provocó la crisis</w:t>
      </w:r>
      <w:r>
        <w:rPr>
          <w:rFonts w:ascii="Montserrat" w:hAnsi="Montserrat"/>
          <w:lang w:val="es-PR"/>
        </w:rPr>
        <w:t xml:space="preserve"> (si no lo sé)</w:t>
      </w:r>
      <w:r w:rsidRPr="00CB24BB">
        <w:rPr>
          <w:rFonts w:ascii="Montserrat" w:hAnsi="Montserrat"/>
          <w:lang w:val="es-PR"/>
        </w:rPr>
        <w:t xml:space="preserve"> e intentar expresar</w:t>
      </w:r>
      <w:r>
        <w:rPr>
          <w:rFonts w:ascii="Montserrat" w:hAnsi="Montserrat"/>
          <w:lang w:val="es-PR"/>
        </w:rPr>
        <w:t xml:space="preserve"> con</w:t>
      </w:r>
      <w:r w:rsidRPr="00CB24BB">
        <w:rPr>
          <w:rFonts w:ascii="Montserrat" w:hAnsi="Montserrat"/>
          <w:lang w:val="es-PR"/>
        </w:rPr>
        <w:t xml:space="preserve"> palabras lo que siento y </w:t>
      </w:r>
      <w:r>
        <w:rPr>
          <w:rFonts w:ascii="Montserrat" w:hAnsi="Montserrat"/>
          <w:lang w:val="es-PR"/>
        </w:rPr>
        <w:t xml:space="preserve">lo que </w:t>
      </w:r>
      <w:r w:rsidRPr="00CB24BB">
        <w:rPr>
          <w:rFonts w:ascii="Montserrat" w:hAnsi="Montserrat"/>
          <w:lang w:val="es-PR"/>
        </w:rPr>
        <w:t>pienso.</w:t>
      </w:r>
    </w:p>
    <w:p w14:paraId="416AEAFA" w14:textId="77777777" w:rsidR="00427955" w:rsidRDefault="00427955" w:rsidP="00427955">
      <w:pPr>
        <w:rPr>
          <w:rFonts w:ascii="Montserrat" w:hAnsi="Montserrat"/>
          <w:lang w:val="es-PR"/>
        </w:rPr>
      </w:pPr>
    </w:p>
    <w:p w14:paraId="3DC53D15" w14:textId="77777777" w:rsidR="00427955" w:rsidRDefault="00427955" w:rsidP="00427955">
      <w:pPr>
        <w:rPr>
          <w:rFonts w:ascii="Montserrat" w:hAnsi="Montserrat"/>
          <w:b/>
          <w:bCs/>
          <w:lang w:val="es-PR"/>
        </w:rPr>
      </w:pPr>
    </w:p>
    <w:p w14:paraId="52C51450" w14:textId="77777777" w:rsidR="00427955" w:rsidRDefault="00427955" w:rsidP="00427955">
      <w:pPr>
        <w:rPr>
          <w:rFonts w:ascii="Montserrat" w:hAnsi="Montserrat"/>
          <w:b/>
          <w:bCs/>
          <w:lang w:val="es-PR"/>
        </w:rPr>
      </w:pPr>
      <w:r w:rsidRPr="00CB24BB">
        <w:rPr>
          <w:rFonts w:ascii="Montserrat" w:hAnsi="Montserrat"/>
          <w:b/>
          <w:bCs/>
          <w:lang w:val="es-PR"/>
        </w:rPr>
        <w:t>Referencias:</w:t>
      </w:r>
    </w:p>
    <w:p w14:paraId="6DA9180D" w14:textId="77777777" w:rsidR="00427955" w:rsidRPr="00CB24BB" w:rsidRDefault="00427955" w:rsidP="00427955">
      <w:pPr>
        <w:rPr>
          <w:rFonts w:ascii="Montserrat" w:hAnsi="Montserrat"/>
          <w:b/>
          <w:bCs/>
          <w:lang w:val="es-PR"/>
        </w:rPr>
      </w:pPr>
    </w:p>
    <w:p w14:paraId="0B0CA682" w14:textId="77777777" w:rsidR="00427955" w:rsidRPr="00FA665B" w:rsidRDefault="00427955" w:rsidP="00427955">
      <w:pPr>
        <w:ind w:left="720" w:hanging="720"/>
        <w:rPr>
          <w:rStyle w:val="httpsceisamcomtips-para-controlar-la-ansiedad"/>
          <w:rFonts w:ascii="Montserrat" w:hAnsi="Montserrat"/>
        </w:rPr>
      </w:pPr>
      <w:r w:rsidRPr="004A2F35">
        <w:rPr>
          <w:rFonts w:ascii="Montserrat" w:hAnsi="Montserrat"/>
          <w:lang w:val="es-PR"/>
        </w:rPr>
        <w:t xml:space="preserve">CEISAM. (2021). </w:t>
      </w:r>
      <w:r w:rsidRPr="004A2F35">
        <w:rPr>
          <w:rStyle w:val="Emphasis"/>
          <w:rFonts w:ascii="Montserrat" w:hAnsi="Montserrat"/>
          <w:lang w:val="es-PR"/>
        </w:rPr>
        <w:t>Tips para controlar la ansiedad</w:t>
      </w:r>
      <w:r w:rsidRPr="004A2F35">
        <w:rPr>
          <w:rFonts w:ascii="Montserrat" w:hAnsi="Montserrat"/>
          <w:lang w:val="es-PR"/>
        </w:rPr>
        <w:t xml:space="preserve">. CEISAM – Centro Especializado de Salud Mental. </w:t>
      </w:r>
      <w:hyperlink r:id="rId10" w:history="1">
        <w:r w:rsidRPr="00FA665B">
          <w:rPr>
            <w:rStyle w:val="Hyperlink"/>
            <w:rFonts w:ascii="Montserrat" w:hAnsi="Montserrat"/>
          </w:rPr>
          <w:t>https://ceisam.com/tips-para-controlar-la-ansiedad/</w:t>
        </w:r>
      </w:hyperlink>
    </w:p>
    <w:p w14:paraId="7F5C7F65" w14:textId="77777777" w:rsidR="00427955" w:rsidRPr="00CB24BB" w:rsidRDefault="00427955" w:rsidP="00427955">
      <w:pPr>
        <w:ind w:left="720" w:hanging="720"/>
        <w:rPr>
          <w:rStyle w:val="httpschildmindorgesarticulocomo-manejar-rabietas-y-crisis-emocionales"/>
          <w:rFonts w:ascii="Montserrat" w:hAnsi="Montserrat"/>
        </w:rPr>
      </w:pPr>
      <w:r w:rsidRPr="00FA665B">
        <w:rPr>
          <w:rFonts w:ascii="Montserrat" w:hAnsi="Montserrat"/>
        </w:rPr>
        <w:t xml:space="preserve">Miller, C. (2022). </w:t>
      </w:r>
      <w:r w:rsidRPr="00CB24BB">
        <w:rPr>
          <w:rStyle w:val="Emphasis"/>
          <w:rFonts w:ascii="Montserrat" w:hAnsi="Montserrat"/>
          <w:lang w:val="es-PR"/>
        </w:rPr>
        <w:t>Como manejar las rabietas y las crisis emocionales</w:t>
      </w:r>
      <w:r w:rsidRPr="00CB24BB">
        <w:rPr>
          <w:rFonts w:ascii="Montserrat" w:hAnsi="Montserrat"/>
          <w:lang w:val="es-PR"/>
        </w:rPr>
        <w:t xml:space="preserve">. </w:t>
      </w:r>
      <w:r w:rsidRPr="00CB24BB">
        <w:rPr>
          <w:rFonts w:ascii="Montserrat" w:hAnsi="Montserrat"/>
        </w:rPr>
        <w:t xml:space="preserve">Child Mind Institute. </w:t>
      </w:r>
      <w:hyperlink r:id="rId11" w:history="1">
        <w:r w:rsidRPr="00CB24BB">
          <w:rPr>
            <w:rStyle w:val="Hyperlink"/>
            <w:rFonts w:ascii="Montserrat" w:hAnsi="Montserrat"/>
          </w:rPr>
          <w:t>https://childmind.org/es/articulo/como-manejar-rabietas-y-crisis-emocionales/</w:t>
        </w:r>
      </w:hyperlink>
      <w:r w:rsidRPr="00CB24BB">
        <w:rPr>
          <w:rStyle w:val="httpschildmindorgesarticulocomo-manejar-rabietas-y-crisis-emocionales"/>
          <w:rFonts w:ascii="Montserrat" w:hAnsi="Montserrat"/>
        </w:rPr>
        <w:t xml:space="preserve"> </w:t>
      </w:r>
    </w:p>
    <w:p w14:paraId="1A905269" w14:textId="77777777" w:rsidR="00427955" w:rsidRPr="00CB24BB" w:rsidRDefault="00427955" w:rsidP="00427955">
      <w:pPr>
        <w:ind w:left="720" w:hanging="720"/>
        <w:rPr>
          <w:rStyle w:val="httpsdleraeescrisis"/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Real Academia Española. (2022). </w:t>
      </w:r>
      <w:r w:rsidRPr="00CB24BB">
        <w:rPr>
          <w:rStyle w:val="Emphasis"/>
          <w:rFonts w:ascii="Montserrat" w:hAnsi="Montserrat"/>
          <w:lang w:val="es-PR"/>
        </w:rPr>
        <w:t>Crisis</w:t>
      </w:r>
      <w:r w:rsidRPr="00CB24BB">
        <w:rPr>
          <w:rFonts w:ascii="Montserrat" w:hAnsi="Montserrat"/>
          <w:lang w:val="es-PR"/>
        </w:rPr>
        <w:t xml:space="preserve">. Real Academia Española: Diccionario de la lengua española (DLE). </w:t>
      </w:r>
      <w:hyperlink r:id="rId12" w:history="1">
        <w:r w:rsidRPr="00CB24BB">
          <w:rPr>
            <w:rStyle w:val="Hyperlink"/>
            <w:rFonts w:ascii="Montserrat" w:hAnsi="Montserrat"/>
            <w:lang w:val="es-PR"/>
          </w:rPr>
          <w:t>https://dle.rae.es/crisis</w:t>
        </w:r>
      </w:hyperlink>
      <w:r w:rsidRPr="00CB24BB">
        <w:rPr>
          <w:rStyle w:val="httpsdleraeescrisis"/>
          <w:rFonts w:ascii="Montserrat" w:hAnsi="Montserrat"/>
          <w:lang w:val="es-PR"/>
        </w:rPr>
        <w:t xml:space="preserve"> </w:t>
      </w:r>
    </w:p>
    <w:p w14:paraId="2DB63E6B" w14:textId="77777777" w:rsidR="00427955" w:rsidRPr="001A15D1" w:rsidRDefault="00427955" w:rsidP="00427955">
      <w:pPr>
        <w:ind w:left="720" w:hanging="720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Red para la infancia y adolescencia, &amp; Asociación de capacitación e investigación para la salud mental, ACISAM. (n.d.). </w:t>
      </w:r>
      <w:r w:rsidRPr="00827A90">
        <w:rPr>
          <w:rFonts w:ascii="Montserrat" w:hAnsi="Montserrat"/>
          <w:i/>
          <w:iCs/>
          <w:lang w:val="es-PR"/>
        </w:rPr>
        <w:t>Manual de intervención en crisis para niños y niñas en situaciones de desastre</w:t>
      </w:r>
      <w:r>
        <w:rPr>
          <w:rFonts w:ascii="Montserrat" w:hAnsi="Montserrat"/>
          <w:lang w:val="es-PR"/>
        </w:rPr>
        <w:t xml:space="preserve">. </w:t>
      </w:r>
      <w:r w:rsidRPr="00CB24BB">
        <w:rPr>
          <w:rFonts w:ascii="Montserrat" w:hAnsi="Montserrat"/>
          <w:lang w:val="es-PR"/>
        </w:rPr>
        <w:t>Consejo General de la Psicologí</w:t>
      </w:r>
      <w:r w:rsidRPr="00CB24BB">
        <w:rPr>
          <w:rFonts w:ascii="Montserrat" w:hAnsi="Montserrat"/>
          <w:lang w:val="es-PR"/>
        </w:rPr>
        <w:softHyphen/>
        <w:t xml:space="preserve">a de España. </w:t>
      </w:r>
      <w:hyperlink r:id="rId13" w:history="1">
        <w:r w:rsidRPr="00CB24BB">
          <w:rPr>
            <w:rStyle w:val="Hyperlink"/>
            <w:rFonts w:ascii="Montserrat" w:hAnsi="Montserrat"/>
            <w:lang w:val="es-PR"/>
          </w:rPr>
          <w:t>https://www.cop.es/uploads/PDF/MANUAL-CRISIS-NINOS-DESASTRE.pdf</w:t>
        </w:r>
      </w:hyperlink>
      <w:r w:rsidRPr="00D42622">
        <w:rPr>
          <w:rStyle w:val="httpswwwcopesuploadspdfmanual-crisis-ninos-desastrepdf"/>
          <w:rFonts w:ascii="Montserrat" w:hAnsi="Montserrat"/>
          <w:lang w:val="es-PR"/>
        </w:rPr>
        <w:t xml:space="preserve"> </w:t>
      </w:r>
    </w:p>
    <w:p w14:paraId="22FC8CC4" w14:textId="77777777" w:rsidR="00790D53" w:rsidRDefault="00790D53">
      <w:pPr>
        <w:rPr>
          <w:rFonts w:ascii="Montserrat" w:hAnsi="Montserrat"/>
          <w:lang w:val="es-PR"/>
        </w:rPr>
      </w:pPr>
    </w:p>
    <w:p w14:paraId="4CBD82D3" w14:textId="77777777" w:rsidR="00737E6F" w:rsidRDefault="00737E6F">
      <w:pPr>
        <w:rPr>
          <w:rFonts w:ascii="Montserrat" w:hAnsi="Montserrat"/>
          <w:lang w:val="es-PR"/>
        </w:rPr>
      </w:pPr>
    </w:p>
    <w:p w14:paraId="66E37EC0" w14:textId="77777777" w:rsidR="00737E6F" w:rsidRDefault="00737E6F">
      <w:pPr>
        <w:rPr>
          <w:rFonts w:ascii="Montserrat" w:hAnsi="Montserrat"/>
          <w:lang w:val="es-PR"/>
        </w:rPr>
      </w:pPr>
    </w:p>
    <w:p w14:paraId="68F85B90" w14:textId="77777777" w:rsidR="00737E6F" w:rsidRDefault="00737E6F">
      <w:pPr>
        <w:rPr>
          <w:rFonts w:ascii="Montserrat" w:hAnsi="Montserrat"/>
          <w:lang w:val="es-PR"/>
        </w:rPr>
      </w:pPr>
    </w:p>
    <w:p w14:paraId="42A8FE34" w14:textId="77777777" w:rsidR="00737E6F" w:rsidRDefault="00737E6F">
      <w:pPr>
        <w:rPr>
          <w:rFonts w:ascii="Montserrat" w:hAnsi="Montserrat"/>
          <w:lang w:val="es-PR"/>
        </w:rPr>
      </w:pPr>
    </w:p>
    <w:p w14:paraId="1FBFA7E4" w14:textId="77777777" w:rsidR="00737E6F" w:rsidRDefault="00737E6F">
      <w:pPr>
        <w:rPr>
          <w:rFonts w:ascii="Montserrat" w:hAnsi="Montserrat"/>
          <w:lang w:val="es-PR"/>
        </w:rPr>
      </w:pPr>
    </w:p>
    <w:p w14:paraId="7667D507" w14:textId="77777777" w:rsidR="00737E6F" w:rsidRDefault="00737E6F">
      <w:pPr>
        <w:rPr>
          <w:rFonts w:ascii="Montserrat" w:hAnsi="Montserrat"/>
          <w:lang w:val="es-PR"/>
        </w:rPr>
      </w:pPr>
    </w:p>
    <w:p w14:paraId="10266650" w14:textId="77777777" w:rsidR="00737E6F" w:rsidRDefault="00737E6F">
      <w:pPr>
        <w:rPr>
          <w:rFonts w:ascii="Montserrat" w:hAnsi="Montserrat"/>
          <w:lang w:val="es-PR"/>
        </w:rPr>
      </w:pPr>
    </w:p>
    <w:p w14:paraId="3DF2AE36" w14:textId="77777777" w:rsidR="00737E6F" w:rsidRDefault="00737E6F">
      <w:pPr>
        <w:rPr>
          <w:rFonts w:ascii="Montserrat" w:hAnsi="Montserrat"/>
          <w:lang w:val="es-PR"/>
        </w:rPr>
      </w:pPr>
    </w:p>
    <w:p w14:paraId="2D55671E" w14:textId="77777777" w:rsidR="00737E6F" w:rsidRDefault="00737E6F">
      <w:pPr>
        <w:rPr>
          <w:rFonts w:ascii="Montserrat" w:hAnsi="Montserrat"/>
          <w:lang w:val="es-PR"/>
        </w:rPr>
      </w:pPr>
    </w:p>
    <w:p w14:paraId="7F51B5D7" w14:textId="77777777" w:rsidR="00737E6F" w:rsidRDefault="00737E6F">
      <w:pPr>
        <w:rPr>
          <w:rFonts w:ascii="Montserrat" w:hAnsi="Montserrat"/>
          <w:lang w:val="es-PR"/>
        </w:rPr>
      </w:pPr>
    </w:p>
    <w:p w14:paraId="05AC7CBA" w14:textId="77777777" w:rsidR="00737E6F" w:rsidRDefault="00737E6F">
      <w:pPr>
        <w:rPr>
          <w:rFonts w:ascii="Montserrat" w:hAnsi="Montserrat"/>
          <w:lang w:val="es-PR"/>
        </w:rPr>
      </w:pPr>
    </w:p>
    <w:p w14:paraId="51324307" w14:textId="77777777" w:rsidR="00737E6F" w:rsidRDefault="00737E6F">
      <w:pPr>
        <w:rPr>
          <w:rFonts w:ascii="Montserrat" w:hAnsi="Montserrat"/>
          <w:lang w:val="es-PR"/>
        </w:rPr>
      </w:pPr>
    </w:p>
    <w:p w14:paraId="589B65E0" w14:textId="77777777" w:rsidR="00737E6F" w:rsidRDefault="00737E6F">
      <w:pPr>
        <w:rPr>
          <w:rFonts w:ascii="Montserrat" w:hAnsi="Montserrat"/>
          <w:lang w:val="es-PR"/>
        </w:rPr>
      </w:pPr>
    </w:p>
    <w:p w14:paraId="0755A569" w14:textId="77777777" w:rsidR="00737E6F" w:rsidRDefault="00737E6F">
      <w:pPr>
        <w:rPr>
          <w:rFonts w:ascii="Montserrat" w:hAnsi="Montserrat"/>
          <w:lang w:val="es-PR"/>
        </w:rPr>
      </w:pPr>
    </w:p>
    <w:p w14:paraId="47F3A38D" w14:textId="77777777" w:rsidR="00737E6F" w:rsidRDefault="00737E6F">
      <w:pPr>
        <w:rPr>
          <w:rFonts w:ascii="Montserrat" w:hAnsi="Montserrat"/>
          <w:lang w:val="es-PR"/>
        </w:rPr>
      </w:pPr>
    </w:p>
    <w:p w14:paraId="7B656BD4" w14:textId="77777777" w:rsidR="00737E6F" w:rsidRDefault="00737E6F">
      <w:pPr>
        <w:rPr>
          <w:rFonts w:ascii="Montserrat" w:hAnsi="Montserrat"/>
          <w:lang w:val="es-PR"/>
        </w:rPr>
      </w:pPr>
    </w:p>
    <w:p w14:paraId="34CFA5C4" w14:textId="77777777" w:rsidR="00737E6F" w:rsidRDefault="00737E6F">
      <w:pPr>
        <w:rPr>
          <w:rFonts w:ascii="Montserrat" w:hAnsi="Montserrat"/>
          <w:lang w:val="es-PR"/>
        </w:rPr>
      </w:pPr>
    </w:p>
    <w:p w14:paraId="1DA06F11" w14:textId="77777777" w:rsidR="00737E6F" w:rsidRDefault="00737E6F">
      <w:pPr>
        <w:rPr>
          <w:rFonts w:ascii="Montserrat" w:hAnsi="Montserrat"/>
          <w:lang w:val="es-PR"/>
        </w:rPr>
      </w:pPr>
    </w:p>
    <w:p w14:paraId="39FC5671" w14:textId="77777777" w:rsidR="00737E6F" w:rsidRDefault="00737E6F">
      <w:pPr>
        <w:rPr>
          <w:rFonts w:ascii="Montserrat" w:hAnsi="Montserrat"/>
          <w:lang w:val="es-PR"/>
        </w:rPr>
      </w:pPr>
    </w:p>
    <w:p w14:paraId="5DE96384" w14:textId="77777777" w:rsidR="00737E6F" w:rsidRDefault="00737E6F">
      <w:pPr>
        <w:rPr>
          <w:rFonts w:ascii="Montserrat" w:hAnsi="Montserrat"/>
          <w:lang w:val="es-PR"/>
        </w:rPr>
      </w:pPr>
    </w:p>
    <w:p w14:paraId="36556901" w14:textId="77777777" w:rsidR="00737E6F" w:rsidRDefault="00737E6F">
      <w:pPr>
        <w:rPr>
          <w:rFonts w:ascii="Montserrat" w:hAnsi="Montserrat"/>
          <w:lang w:val="es-PR"/>
        </w:rPr>
      </w:pPr>
    </w:p>
    <w:p w14:paraId="6984E307" w14:textId="77777777" w:rsidR="00737E6F" w:rsidRDefault="00737E6F">
      <w:pPr>
        <w:rPr>
          <w:rFonts w:ascii="Montserrat" w:hAnsi="Montserrat"/>
          <w:lang w:val="es-PR"/>
        </w:rPr>
      </w:pPr>
    </w:p>
    <w:p w14:paraId="55F093F5" w14:textId="77777777" w:rsidR="00737E6F" w:rsidRDefault="00737E6F">
      <w:pPr>
        <w:rPr>
          <w:rFonts w:ascii="Montserrat" w:hAnsi="Montserrat"/>
          <w:lang w:val="es-PR"/>
        </w:rPr>
      </w:pPr>
    </w:p>
    <w:p w14:paraId="1A3B33AE" w14:textId="77777777" w:rsidR="00737E6F" w:rsidRDefault="00737E6F">
      <w:pPr>
        <w:rPr>
          <w:rFonts w:ascii="Montserrat" w:hAnsi="Montserrat"/>
          <w:lang w:val="es-PR"/>
        </w:rPr>
      </w:pPr>
    </w:p>
    <w:p w14:paraId="14362570" w14:textId="77777777" w:rsidR="00737E6F" w:rsidRDefault="00737E6F">
      <w:pPr>
        <w:rPr>
          <w:rFonts w:ascii="Montserrat" w:hAnsi="Montserrat"/>
          <w:lang w:val="es-PR"/>
        </w:rPr>
      </w:pPr>
    </w:p>
    <w:p w14:paraId="4C0487E4" w14:textId="77777777" w:rsidR="00737E6F" w:rsidRDefault="00737E6F">
      <w:pPr>
        <w:rPr>
          <w:rFonts w:ascii="Montserrat" w:hAnsi="Montserrat"/>
          <w:lang w:val="es-PR"/>
        </w:rPr>
      </w:pPr>
    </w:p>
    <w:p w14:paraId="349BF559" w14:textId="77777777" w:rsidR="00737E6F" w:rsidRDefault="00737E6F">
      <w:pPr>
        <w:rPr>
          <w:rFonts w:ascii="Montserrat" w:hAnsi="Montserrat"/>
          <w:lang w:val="es-PR"/>
        </w:rPr>
      </w:pPr>
    </w:p>
    <w:p w14:paraId="128A07FD" w14:textId="77777777" w:rsidR="00737E6F" w:rsidRDefault="00737E6F">
      <w:pPr>
        <w:rPr>
          <w:rFonts w:ascii="Montserrat" w:hAnsi="Montserrat"/>
          <w:lang w:val="es-PR"/>
        </w:rPr>
      </w:pPr>
    </w:p>
    <w:p w14:paraId="308A964A" w14:textId="77777777" w:rsidR="00737E6F" w:rsidRDefault="00737E6F">
      <w:pPr>
        <w:rPr>
          <w:rFonts w:ascii="Montserrat" w:hAnsi="Montserrat"/>
          <w:lang w:val="es-PR"/>
        </w:rPr>
      </w:pPr>
    </w:p>
    <w:p w14:paraId="33EB00D9" w14:textId="77777777" w:rsidR="00737E6F" w:rsidRPr="00611DC5" w:rsidRDefault="00737E6F" w:rsidP="00737E6F">
      <w:pPr>
        <w:spacing w:line="240" w:lineRule="auto"/>
        <w:rPr>
          <w:rFonts w:ascii="Montserrat" w:hAnsi="Montserrat"/>
          <w:sz w:val="2"/>
          <w:szCs w:val="2"/>
          <w:lang w:val="es-PR"/>
        </w:rPr>
      </w:pPr>
    </w:p>
    <w:p w14:paraId="598C4651" w14:textId="77777777" w:rsidR="00737E6F" w:rsidRPr="009D5BEE" w:rsidRDefault="00737E6F" w:rsidP="00737E6F">
      <w:pPr>
        <w:pStyle w:val="IntenseQuote"/>
        <w:spacing w:before="0" w:after="0" w:line="240" w:lineRule="auto"/>
        <w:rPr>
          <w:rFonts w:ascii="Montserrat" w:hAnsi="Montserrat"/>
          <w:b/>
          <w:bCs/>
          <w:i w:val="0"/>
          <w:iCs w:val="0"/>
          <w:color w:val="0070C0"/>
          <w:sz w:val="28"/>
          <w:szCs w:val="28"/>
          <w:lang w:val="es-PR"/>
        </w:rPr>
      </w:pPr>
      <w:r>
        <w:rPr>
          <w:rFonts w:ascii="Montserrat" w:hAnsi="Montserrat"/>
          <w:b/>
          <w:bCs/>
          <w:i w:val="0"/>
          <w:iCs w:val="0"/>
          <w:color w:val="0070C0"/>
          <w:sz w:val="28"/>
          <w:szCs w:val="28"/>
          <w:lang w:val="es-PR"/>
        </w:rPr>
        <w:lastRenderedPageBreak/>
        <w:t>Manejo de crisis para adolescentes</w:t>
      </w:r>
    </w:p>
    <w:p w14:paraId="7572882F" w14:textId="77777777" w:rsidR="00737E6F" w:rsidRDefault="00737E6F" w:rsidP="00737E6F">
      <w:pPr>
        <w:rPr>
          <w:lang w:val="es-PR"/>
        </w:rPr>
      </w:pPr>
    </w:p>
    <w:p w14:paraId="45DF6F75" w14:textId="77777777" w:rsidR="00737E6F" w:rsidRPr="00CB24BB" w:rsidRDefault="00737E6F" w:rsidP="00737E6F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es una crisis?</w:t>
      </w:r>
    </w:p>
    <w:p w14:paraId="27C3A310" w14:textId="77777777" w:rsidR="00737E6F" w:rsidRPr="00CB24BB" w:rsidRDefault="00737E6F" w:rsidP="00737E6F">
      <w:pPr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Una crisis es una situación difícil de manejar</w:t>
      </w:r>
      <w:r>
        <w:rPr>
          <w:rFonts w:ascii="Montserrat" w:hAnsi="Montserrat"/>
          <w:lang w:val="es-PR"/>
        </w:rPr>
        <w:t xml:space="preserve"> que causa un cambio brusco en el estilo de vida actual de cada persona, familia o comunidad</w:t>
      </w:r>
      <w:r w:rsidRPr="00CB24BB">
        <w:rPr>
          <w:rFonts w:ascii="Montserrat" w:hAnsi="Montserrat"/>
          <w:lang w:val="es-PR"/>
        </w:rPr>
        <w:t>.</w:t>
      </w:r>
    </w:p>
    <w:p w14:paraId="17536233" w14:textId="77777777" w:rsidR="00737E6F" w:rsidRPr="00CB24BB" w:rsidRDefault="00737E6F" w:rsidP="00737E6F">
      <w:pPr>
        <w:rPr>
          <w:rFonts w:ascii="Montserrat" w:hAnsi="Montserrat"/>
          <w:lang w:val="es-PR"/>
        </w:rPr>
      </w:pPr>
    </w:p>
    <w:p w14:paraId="74EAF9A5" w14:textId="77777777" w:rsidR="00737E6F" w:rsidRPr="00CB24BB" w:rsidRDefault="00737E6F" w:rsidP="00737E6F">
      <w:pPr>
        <w:rPr>
          <w:rFonts w:ascii="Montserrat" w:hAnsi="Montserrat"/>
          <w:b/>
          <w:bCs/>
          <w:sz w:val="24"/>
          <w:szCs w:val="24"/>
          <w:lang w:val="es-PR"/>
        </w:rPr>
      </w:pPr>
      <w:r>
        <w:rPr>
          <w:rFonts w:ascii="Montserrat" w:hAnsi="Montserrat"/>
          <w:noProof/>
          <w:lang w:val="es-PR"/>
        </w:rPr>
        <w:drawing>
          <wp:anchor distT="0" distB="0" distL="114300" distR="114300" simplePos="0" relativeHeight="251670537" behindDoc="1" locked="0" layoutInCell="1" allowOverlap="1" wp14:anchorId="32F32CE1" wp14:editId="360D8496">
            <wp:simplePos x="0" y="0"/>
            <wp:positionH relativeFrom="column">
              <wp:posOffset>4511701</wp:posOffset>
            </wp:positionH>
            <wp:positionV relativeFrom="paragraph">
              <wp:posOffset>37621</wp:posOffset>
            </wp:positionV>
            <wp:extent cx="1710612" cy="1229402"/>
            <wp:effectExtent l="0" t="0" r="4445" b="8890"/>
            <wp:wrapTight wrapText="bothSides">
              <wp:wrapPolygon edited="0">
                <wp:start x="0" y="0"/>
                <wp:lineTo x="0" y="21421"/>
                <wp:lineTo x="21416" y="21421"/>
                <wp:lineTo x="21416" y="0"/>
                <wp:lineTo x="0" y="0"/>
              </wp:wrapPolygon>
            </wp:wrapTight>
            <wp:docPr id="629078340" name="Picture 629078340" descr="A person with her hands on her 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78340" name="Picture 9" descr="A person with her hands on her ear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12" cy="122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tipos de crisis existen?</w:t>
      </w:r>
      <w:r w:rsidRPr="00F37622">
        <w:rPr>
          <w:rFonts w:ascii="Montserrat" w:hAnsi="Montserrat"/>
          <w:lang w:val="es-PR"/>
        </w:rPr>
        <w:t xml:space="preserve"> </w:t>
      </w:r>
    </w:p>
    <w:p w14:paraId="757814D7" w14:textId="77777777" w:rsidR="00737E6F" w:rsidRPr="00CB24BB" w:rsidRDefault="00737E6F" w:rsidP="00737E6F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Natural (terremotos, huracanes, fuegos, inundaciones, etc.)</w:t>
      </w:r>
    </w:p>
    <w:p w14:paraId="1AC47D82" w14:textId="77777777" w:rsidR="00737E6F" w:rsidRPr="00CB24BB" w:rsidRDefault="00737E6F" w:rsidP="00737E6F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Social (discrimen, violencia, acoso)</w:t>
      </w:r>
    </w:p>
    <w:p w14:paraId="7F0FB260" w14:textId="77777777" w:rsidR="00737E6F" w:rsidRDefault="00737E6F" w:rsidP="00737E6F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 xml:space="preserve">Salud (pandemia, enfermedad) </w:t>
      </w:r>
    </w:p>
    <w:p w14:paraId="183AF806" w14:textId="77777777" w:rsidR="00737E6F" w:rsidRPr="001B6156" w:rsidRDefault="00737E6F" w:rsidP="00737E6F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Embarazo</w:t>
      </w:r>
    </w:p>
    <w:p w14:paraId="2949CE6E" w14:textId="77777777" w:rsidR="00737E6F" w:rsidRDefault="00737E6F" w:rsidP="00737E6F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noProof/>
          <w:lang w:val="es-PR"/>
        </w:rPr>
        <w:drawing>
          <wp:anchor distT="0" distB="0" distL="114300" distR="114300" simplePos="0" relativeHeight="251671561" behindDoc="1" locked="0" layoutInCell="1" allowOverlap="1" wp14:anchorId="3FA447F5" wp14:editId="1C695733">
            <wp:simplePos x="0" y="0"/>
            <wp:positionH relativeFrom="column">
              <wp:posOffset>3970958</wp:posOffset>
            </wp:positionH>
            <wp:positionV relativeFrom="paragraph">
              <wp:posOffset>372641</wp:posOffset>
            </wp:positionV>
            <wp:extent cx="2457578" cy="2357534"/>
            <wp:effectExtent l="0" t="0" r="0" b="5080"/>
            <wp:wrapNone/>
            <wp:docPr id="1876743294" name="Picture 1876743294" descr="A diagram of a person's bod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43294" name="Picture 6" descr="A diagram of a person's body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578" cy="2357534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lang w:val="es-PR"/>
        </w:rPr>
        <w:t>Familia (separación, divorcio o muerte de alguien querido o conocido)</w:t>
      </w:r>
    </w:p>
    <w:p w14:paraId="0F811A0C" w14:textId="77777777" w:rsidR="00737E6F" w:rsidRPr="00CB24BB" w:rsidRDefault="00737E6F" w:rsidP="00737E6F">
      <w:pPr>
        <w:rPr>
          <w:rFonts w:ascii="Montserrat" w:hAnsi="Montserrat"/>
          <w:lang w:val="es-PR"/>
        </w:rPr>
      </w:pPr>
    </w:p>
    <w:p w14:paraId="66D0E7CB" w14:textId="77777777" w:rsidR="00737E6F" w:rsidRPr="00CB24BB" w:rsidRDefault="00737E6F" w:rsidP="00737E6F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efectos puede tener una crisis en mí?</w:t>
      </w:r>
    </w:p>
    <w:p w14:paraId="775941BE" w14:textId="77777777" w:rsidR="00737E6F" w:rsidRDefault="00737E6F" w:rsidP="00737E6F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 xml:space="preserve">Negación o “shock” (gritos, temblor, desmayo, </w:t>
      </w:r>
    </w:p>
    <w:p w14:paraId="363BFE8D" w14:textId="77777777" w:rsidR="00737E6F" w:rsidRDefault="00737E6F" w:rsidP="00737E6F">
      <w:pPr>
        <w:pStyle w:val="ListParagraph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paralizarme, etc.)</w:t>
      </w:r>
      <w:r w:rsidRPr="003B1A6D">
        <w:rPr>
          <w:rFonts w:ascii="Montserrat" w:hAnsi="Montserrat"/>
          <w:noProof/>
          <w:lang w:val="es-PR"/>
        </w:rPr>
        <w:t xml:space="preserve"> </w:t>
      </w:r>
    </w:p>
    <w:p w14:paraId="36A129AF" w14:textId="77777777" w:rsidR="00737E6F" w:rsidRPr="00CB24BB" w:rsidRDefault="00737E6F" w:rsidP="00737E6F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Sufrimiento (llanto, dolor, tristeza, impotencia, etc.)</w:t>
      </w:r>
    </w:p>
    <w:p w14:paraId="5FC8FCD5" w14:textId="77777777" w:rsidR="00737E6F" w:rsidRPr="00CB24BB" w:rsidRDefault="00737E6F" w:rsidP="00737E6F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Coraje (rabia, ira, enojo, etc.)</w:t>
      </w:r>
    </w:p>
    <w:p w14:paraId="3C98648D" w14:textId="77777777" w:rsidR="00737E6F" w:rsidRPr="00CB24BB" w:rsidRDefault="00737E6F" w:rsidP="00737E6F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Dependencia (q</w:t>
      </w:r>
      <w:r w:rsidRPr="00CB24BB">
        <w:rPr>
          <w:rFonts w:ascii="Montserrat" w:hAnsi="Montserrat"/>
          <w:lang w:val="es-PR"/>
        </w:rPr>
        <w:t>uerer compañía en todo momento</w:t>
      </w:r>
      <w:r>
        <w:rPr>
          <w:rFonts w:ascii="Montserrat" w:hAnsi="Montserrat"/>
          <w:lang w:val="es-PR"/>
        </w:rPr>
        <w:t>)</w:t>
      </w:r>
    </w:p>
    <w:p w14:paraId="3D5641A6" w14:textId="77777777" w:rsidR="00737E6F" w:rsidRPr="00CB24BB" w:rsidRDefault="00737E6F" w:rsidP="00737E6F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 xml:space="preserve">Pérdida de interés </w:t>
      </w:r>
      <w:r w:rsidRPr="00CB24BB">
        <w:rPr>
          <w:rFonts w:ascii="Montserrat" w:hAnsi="Montserrat"/>
          <w:lang w:val="es-PR"/>
        </w:rPr>
        <w:t>e</w:t>
      </w:r>
      <w:r>
        <w:rPr>
          <w:rFonts w:ascii="Montserrat" w:hAnsi="Montserrat"/>
          <w:lang w:val="es-PR"/>
        </w:rPr>
        <w:t>n</w:t>
      </w:r>
      <w:r w:rsidRPr="00CB24BB">
        <w:rPr>
          <w:rFonts w:ascii="Montserrat" w:hAnsi="Montserrat"/>
          <w:lang w:val="es-PR"/>
        </w:rPr>
        <w:t xml:space="preserve"> </w:t>
      </w:r>
      <w:r>
        <w:rPr>
          <w:rFonts w:ascii="Montserrat" w:hAnsi="Montserrat"/>
          <w:lang w:val="es-PR"/>
        </w:rPr>
        <w:t>las</w:t>
      </w:r>
      <w:r w:rsidRPr="00CB24BB">
        <w:rPr>
          <w:rFonts w:ascii="Montserrat" w:hAnsi="Montserrat"/>
          <w:lang w:val="es-PR"/>
        </w:rPr>
        <w:t xml:space="preserve"> cosas que me gustan</w:t>
      </w:r>
    </w:p>
    <w:p w14:paraId="312161A3" w14:textId="77777777" w:rsidR="00737E6F" w:rsidRDefault="00737E6F" w:rsidP="00737E6F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Cambios en la forma de resolver mis problemas</w:t>
      </w:r>
    </w:p>
    <w:p w14:paraId="68AB6601" w14:textId="77777777" w:rsidR="00737E6F" w:rsidRPr="00CB24BB" w:rsidRDefault="00737E6F" w:rsidP="00737E6F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Problemas de sueño (dormir demasiado o muy poco)</w:t>
      </w:r>
    </w:p>
    <w:p w14:paraId="1275329F" w14:textId="77777777" w:rsidR="00737E6F" w:rsidRPr="00CB24BB" w:rsidRDefault="00737E6F" w:rsidP="00737E6F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Comer mucho o dejar de comer</w:t>
      </w:r>
    </w:p>
    <w:p w14:paraId="3523B3B6" w14:textId="77777777" w:rsidR="00737E6F" w:rsidRPr="00CB24BB" w:rsidRDefault="00737E6F" w:rsidP="00737E6F">
      <w:pPr>
        <w:rPr>
          <w:rFonts w:ascii="Montserrat" w:hAnsi="Montserrat"/>
          <w:lang w:val="es-PR"/>
        </w:rPr>
      </w:pPr>
    </w:p>
    <w:p w14:paraId="35B21E91" w14:textId="77777777" w:rsidR="00737E6F" w:rsidRPr="00CB24BB" w:rsidRDefault="00737E6F" w:rsidP="00737E6F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puedo hacer durante una crisis?</w:t>
      </w:r>
      <w:r w:rsidRPr="00E85A03">
        <w:rPr>
          <w:noProof/>
          <w:lang w:val="es-PR"/>
        </w:rPr>
        <w:t xml:space="preserve"> </w:t>
      </w:r>
    </w:p>
    <w:p w14:paraId="0D4B652A" w14:textId="77777777" w:rsidR="00737E6F" w:rsidRPr="00CB24BB" w:rsidRDefault="00737E6F" w:rsidP="00737E6F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 w:rsidRPr="00172197">
        <w:rPr>
          <w:rFonts w:ascii="Montserrat" w:hAnsi="Montserrat"/>
          <w:b/>
          <w:bCs/>
          <w:noProof/>
          <w:sz w:val="24"/>
          <w:szCs w:val="24"/>
        </w:rPr>
        <w:drawing>
          <wp:anchor distT="0" distB="0" distL="114300" distR="114300" simplePos="0" relativeHeight="251669513" behindDoc="0" locked="0" layoutInCell="1" allowOverlap="1" wp14:anchorId="10430729" wp14:editId="76767C3E">
            <wp:simplePos x="0" y="0"/>
            <wp:positionH relativeFrom="column">
              <wp:posOffset>3572471</wp:posOffset>
            </wp:positionH>
            <wp:positionV relativeFrom="paragraph">
              <wp:posOffset>172590</wp:posOffset>
            </wp:positionV>
            <wp:extent cx="3022600" cy="2292985"/>
            <wp:effectExtent l="0" t="0" r="6350" b="0"/>
            <wp:wrapSquare wrapText="bothSides"/>
            <wp:docPr id="40" name="Picture 40" descr="A picture containing text, human face, cartoon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5C0FA8-9909-C453-AF09-4F3C2E7E4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A picture containing text, human face, cartoon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635C0FA8-9909-C453-AF09-4F3C2E7E4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25372" r="2041" b="1324"/>
                    <a:stretch/>
                  </pic:blipFill>
                  <pic:spPr>
                    <a:xfrm>
                      <a:off x="0" y="0"/>
                      <a:ext cx="3022600" cy="2292985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4BB">
        <w:rPr>
          <w:rFonts w:ascii="Montserrat" w:hAnsi="Montserrat"/>
          <w:lang w:val="es-PR"/>
        </w:rPr>
        <w:t>En la casa, buscar ayuda de mis padres o cuidadores</w:t>
      </w:r>
    </w:p>
    <w:p w14:paraId="2074B07C" w14:textId="77777777" w:rsidR="00737E6F" w:rsidRPr="00CB24BB" w:rsidRDefault="00737E6F" w:rsidP="00737E6F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En la escuela, buscar ayuda de algún adulto (maestro o personal escolar)</w:t>
      </w:r>
    </w:p>
    <w:p w14:paraId="37A34FAD" w14:textId="77777777" w:rsidR="00737E6F" w:rsidRDefault="00737E6F" w:rsidP="00737E6F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Desahogarme (llorar si es necesario)</w:t>
      </w:r>
    </w:p>
    <w:p w14:paraId="0F347665" w14:textId="77777777" w:rsidR="00737E6F" w:rsidRDefault="00737E6F" w:rsidP="00737E6F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Utilizar destrezas que me ayuden a </w:t>
      </w:r>
      <w:r w:rsidRPr="003F2380">
        <w:rPr>
          <w:rFonts w:ascii="Montserrat" w:hAnsi="Montserrat"/>
          <w:b/>
          <w:bCs/>
          <w:lang w:val="es-PR"/>
        </w:rPr>
        <w:t>calmarme</w:t>
      </w:r>
      <w:r>
        <w:rPr>
          <w:rFonts w:ascii="Montserrat" w:hAnsi="Montserrat"/>
          <w:lang w:val="es-PR"/>
        </w:rPr>
        <w:t>:</w:t>
      </w:r>
      <w:r w:rsidRPr="00CB24BB">
        <w:rPr>
          <w:rFonts w:ascii="Montserrat" w:hAnsi="Montserrat"/>
          <w:lang w:val="es-PR"/>
        </w:rPr>
        <w:t xml:space="preserve"> respirar profundo, contar hasta 10, tratar de identificar </w:t>
      </w:r>
      <w:r>
        <w:rPr>
          <w:rFonts w:ascii="Montserrat" w:hAnsi="Montserrat"/>
          <w:lang w:val="es-PR"/>
        </w:rPr>
        <w:t xml:space="preserve">lo </w:t>
      </w:r>
      <w:r w:rsidRPr="00CB24BB">
        <w:rPr>
          <w:rFonts w:ascii="Montserrat" w:hAnsi="Montserrat"/>
          <w:lang w:val="es-PR"/>
        </w:rPr>
        <w:t>qu</w:t>
      </w:r>
      <w:r>
        <w:rPr>
          <w:rFonts w:ascii="Montserrat" w:hAnsi="Montserrat"/>
          <w:lang w:val="es-PR"/>
        </w:rPr>
        <w:t>e</w:t>
      </w:r>
      <w:r w:rsidRPr="00CB24BB">
        <w:rPr>
          <w:rFonts w:ascii="Montserrat" w:hAnsi="Montserrat"/>
          <w:lang w:val="es-PR"/>
        </w:rPr>
        <w:t xml:space="preserve"> me provocó la crisis</w:t>
      </w:r>
      <w:r>
        <w:rPr>
          <w:rFonts w:ascii="Montserrat" w:hAnsi="Montserrat"/>
          <w:lang w:val="es-PR"/>
        </w:rPr>
        <w:t xml:space="preserve"> (si no lo sé)</w:t>
      </w:r>
      <w:r w:rsidRPr="00CB24BB">
        <w:rPr>
          <w:rFonts w:ascii="Montserrat" w:hAnsi="Montserrat"/>
          <w:lang w:val="es-PR"/>
        </w:rPr>
        <w:t xml:space="preserve"> e intentar expresar en palabras lo que siento y pienso.</w:t>
      </w:r>
    </w:p>
    <w:p w14:paraId="6AAEAC4C" w14:textId="77777777" w:rsidR="00737E6F" w:rsidRPr="00CB24BB" w:rsidRDefault="00737E6F" w:rsidP="00737E6F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 xml:space="preserve">Utilizar estrategias de </w:t>
      </w:r>
      <w:r w:rsidRPr="003F2380">
        <w:rPr>
          <w:rFonts w:ascii="Montserrat" w:hAnsi="Montserrat"/>
          <w:b/>
          <w:bCs/>
          <w:lang w:val="es-PR"/>
        </w:rPr>
        <w:t>distracción</w:t>
      </w:r>
      <w:r>
        <w:rPr>
          <w:rFonts w:ascii="Montserrat" w:hAnsi="Montserrat"/>
          <w:lang w:val="es-PR"/>
        </w:rPr>
        <w:t xml:space="preserve"> durante el período de crisis: ver TV, escuchar música, leer, uso de la tecnología, hacer ejercicios, etc.</w:t>
      </w:r>
    </w:p>
    <w:p w14:paraId="4A14D4DF" w14:textId="77777777" w:rsidR="00737E6F" w:rsidRPr="00CB24BB" w:rsidRDefault="00737E6F" w:rsidP="00737E6F">
      <w:pPr>
        <w:rPr>
          <w:rFonts w:ascii="Montserrat" w:hAnsi="Montserrat"/>
          <w:lang w:val="es-PR"/>
        </w:rPr>
      </w:pPr>
    </w:p>
    <w:p w14:paraId="1C37531E" w14:textId="77777777" w:rsidR="00737E6F" w:rsidRPr="00CB24BB" w:rsidRDefault="00737E6F" w:rsidP="00737E6F">
      <w:pPr>
        <w:rPr>
          <w:rFonts w:ascii="Montserrat" w:hAnsi="Montserrat"/>
          <w:b/>
          <w:bCs/>
          <w:lang w:val="es-PR"/>
        </w:rPr>
      </w:pPr>
      <w:r w:rsidRPr="00CB24BB">
        <w:rPr>
          <w:rFonts w:ascii="Montserrat" w:hAnsi="Montserrat"/>
          <w:b/>
          <w:bCs/>
          <w:lang w:val="es-PR"/>
        </w:rPr>
        <w:lastRenderedPageBreak/>
        <w:t>Referencias:</w:t>
      </w:r>
    </w:p>
    <w:p w14:paraId="117C7327" w14:textId="77777777" w:rsidR="00737E6F" w:rsidRPr="00CB24BB" w:rsidRDefault="00737E6F" w:rsidP="00737E6F">
      <w:pPr>
        <w:ind w:left="720" w:hanging="720"/>
        <w:rPr>
          <w:rStyle w:val="httpsdleraeescrisis"/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Real Academia Española. (2022). </w:t>
      </w:r>
      <w:r w:rsidRPr="00CB24BB">
        <w:rPr>
          <w:rStyle w:val="Emphasis"/>
          <w:rFonts w:ascii="Montserrat" w:hAnsi="Montserrat"/>
          <w:lang w:val="es-PR"/>
        </w:rPr>
        <w:t>Crisis</w:t>
      </w:r>
      <w:r w:rsidRPr="00CB24BB">
        <w:rPr>
          <w:rFonts w:ascii="Montserrat" w:hAnsi="Montserrat"/>
          <w:lang w:val="es-PR"/>
        </w:rPr>
        <w:t xml:space="preserve">. Real Academia Española: Diccionario de la lengua española (DLE). </w:t>
      </w:r>
      <w:hyperlink r:id="rId19" w:history="1">
        <w:r w:rsidRPr="00CB24BB">
          <w:rPr>
            <w:rStyle w:val="Hyperlink"/>
            <w:rFonts w:ascii="Montserrat" w:hAnsi="Montserrat"/>
            <w:lang w:val="es-PR"/>
          </w:rPr>
          <w:t>https://dle.rae.es/crisis</w:t>
        </w:r>
      </w:hyperlink>
      <w:r w:rsidRPr="00CB24BB">
        <w:rPr>
          <w:rStyle w:val="httpsdleraeescrisis"/>
          <w:rFonts w:ascii="Montserrat" w:hAnsi="Montserrat"/>
          <w:lang w:val="es-PR"/>
        </w:rPr>
        <w:t xml:space="preserve"> </w:t>
      </w:r>
    </w:p>
    <w:p w14:paraId="6E5A5D0E" w14:textId="77777777" w:rsidR="00737E6F" w:rsidRPr="00737E6F" w:rsidRDefault="00737E6F" w:rsidP="00737E6F">
      <w:pPr>
        <w:ind w:left="720" w:hanging="720"/>
        <w:rPr>
          <w:rStyle w:val="httpswwwcopesuploadspdfmanual-crisis-ninos-desastrepdf"/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Red para la infancia y adolescencia, &amp; Asociación de capacitación e investigación para la salud mental, ACISAM. (n.d.). </w:t>
      </w:r>
      <w:r w:rsidRPr="00827A90">
        <w:rPr>
          <w:rFonts w:ascii="Montserrat" w:hAnsi="Montserrat"/>
          <w:i/>
          <w:iCs/>
          <w:lang w:val="es-PR"/>
        </w:rPr>
        <w:t>Manual de intervención en crisis para niños y niñas en situaciones de desastre</w:t>
      </w:r>
      <w:r>
        <w:rPr>
          <w:rFonts w:ascii="Montserrat" w:hAnsi="Montserrat"/>
          <w:lang w:val="es-PR"/>
        </w:rPr>
        <w:t xml:space="preserve">. </w:t>
      </w:r>
      <w:r w:rsidRPr="00CB24BB">
        <w:rPr>
          <w:rFonts w:ascii="Montserrat" w:hAnsi="Montserrat"/>
          <w:lang w:val="es-PR"/>
        </w:rPr>
        <w:t>Consejo General de la Psicologí</w:t>
      </w:r>
      <w:r w:rsidRPr="00CB24BB">
        <w:rPr>
          <w:rFonts w:ascii="Montserrat" w:hAnsi="Montserrat"/>
          <w:lang w:val="es-PR"/>
        </w:rPr>
        <w:softHyphen/>
        <w:t xml:space="preserve">a de España. </w:t>
      </w:r>
      <w:hyperlink r:id="rId20" w:history="1">
        <w:r w:rsidRPr="00737E6F">
          <w:rPr>
            <w:rStyle w:val="Hyperlink"/>
            <w:rFonts w:ascii="Montserrat" w:hAnsi="Montserrat"/>
            <w:lang w:val="es-PR"/>
          </w:rPr>
          <w:t>https://www.cop.es/uploads/PDF/MANUAL-CRISIS-NINOS-DESASTRE.pdf</w:t>
        </w:r>
      </w:hyperlink>
      <w:r w:rsidRPr="00737E6F">
        <w:rPr>
          <w:rStyle w:val="httpswwwcopesuploadspdfmanual-crisis-ninos-desastrepdf"/>
          <w:rFonts w:ascii="Montserrat" w:hAnsi="Montserrat"/>
          <w:lang w:val="es-PR"/>
        </w:rPr>
        <w:t xml:space="preserve"> </w:t>
      </w:r>
    </w:p>
    <w:p w14:paraId="1BB0E3A4" w14:textId="77777777" w:rsidR="00737E6F" w:rsidRDefault="00737E6F" w:rsidP="00737E6F">
      <w:pPr>
        <w:ind w:left="720" w:hanging="720"/>
        <w:rPr>
          <w:rFonts w:ascii="Montserrat" w:hAnsi="Montserrat"/>
        </w:rPr>
      </w:pPr>
      <w:r w:rsidRPr="00936FED">
        <w:rPr>
          <w:rFonts w:ascii="Montserrat" w:hAnsi="Montserrat"/>
          <w:lang w:val="es-PR"/>
        </w:rPr>
        <w:t xml:space="preserve">Mi vida POST border. (2021). Tips para controlar la ansiedad. </w:t>
      </w:r>
      <w:r w:rsidRPr="00936FED">
        <w:rPr>
          <w:rFonts w:ascii="Montserrat" w:hAnsi="Montserrat"/>
        </w:rPr>
        <w:t xml:space="preserve">Facebook. </w:t>
      </w:r>
      <w:hyperlink r:id="rId21" w:history="1">
        <w:r w:rsidRPr="00054025">
          <w:rPr>
            <w:rStyle w:val="Hyperlink"/>
            <w:rFonts w:ascii="Montserrat" w:hAnsi="Montserrat"/>
          </w:rPr>
          <w:t>https://www.facebook.com/mividapostborder/photos/a.334277174063799/1053828405442002/?type=3</w:t>
        </w:r>
      </w:hyperlink>
    </w:p>
    <w:p w14:paraId="6C19C04D" w14:textId="77777777" w:rsidR="00737E6F" w:rsidRPr="00D548B1" w:rsidRDefault="00737E6F" w:rsidP="00737E6F">
      <w:pPr>
        <w:ind w:left="720" w:hanging="720"/>
        <w:rPr>
          <w:rFonts w:ascii="Montserrat" w:hAnsi="Montserrat"/>
        </w:rPr>
      </w:pPr>
      <w:r w:rsidRPr="00D548B1">
        <w:rPr>
          <w:rFonts w:ascii="Montserrat" w:hAnsi="Montserrat"/>
          <w:lang w:val="es-PR"/>
        </w:rPr>
        <w:t xml:space="preserve">Miller, C. (2022). </w:t>
      </w:r>
      <w:r w:rsidRPr="00CB24BB">
        <w:rPr>
          <w:rStyle w:val="Emphasis"/>
          <w:rFonts w:ascii="Montserrat" w:hAnsi="Montserrat"/>
          <w:lang w:val="es-PR"/>
        </w:rPr>
        <w:t>Como manejar las rabietas y las crisis emocionales</w:t>
      </w:r>
      <w:r w:rsidRPr="00CB24BB">
        <w:rPr>
          <w:rFonts w:ascii="Montserrat" w:hAnsi="Montserrat"/>
          <w:lang w:val="es-PR"/>
        </w:rPr>
        <w:t xml:space="preserve">. </w:t>
      </w:r>
      <w:r w:rsidRPr="00CB24BB">
        <w:rPr>
          <w:rFonts w:ascii="Montserrat" w:hAnsi="Montserrat"/>
        </w:rPr>
        <w:t xml:space="preserve">Child Mind Institute. </w:t>
      </w:r>
      <w:hyperlink r:id="rId22" w:history="1">
        <w:r w:rsidRPr="00CB24BB">
          <w:rPr>
            <w:rStyle w:val="Hyperlink"/>
            <w:rFonts w:ascii="Montserrat" w:hAnsi="Montserrat"/>
          </w:rPr>
          <w:t>https://childmind.org/es/articulo/como-manejar-rabietas-y-crisis-emocionales/</w:t>
        </w:r>
      </w:hyperlink>
    </w:p>
    <w:p w14:paraId="57A6C546" w14:textId="77777777" w:rsidR="00737E6F" w:rsidRPr="00737E6F" w:rsidRDefault="00737E6F">
      <w:pPr>
        <w:rPr>
          <w:rFonts w:ascii="Montserrat" w:hAnsi="Montserrat"/>
        </w:rPr>
      </w:pPr>
    </w:p>
    <w:p w14:paraId="58476FB4" w14:textId="2B00E574" w:rsidR="00790D53" w:rsidRDefault="00790D53" w:rsidP="00A3218F">
      <w:pPr>
        <w:ind w:left="720" w:hanging="720"/>
        <w:rPr>
          <w:rFonts w:ascii="Montserrat" w:hAnsi="Montserrat"/>
        </w:rPr>
      </w:pPr>
    </w:p>
    <w:p w14:paraId="2D4EED87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1FFCFD25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510DCA66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2BB37C7B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7113A56F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3EA479FF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7663F564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2757F8D9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10C02433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554A2484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5E45B7F3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55730AB4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5DD36742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6D1B8236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089990A5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184C4673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02F60451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12F6B305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7F93302D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02943F38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0B1FD360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21269951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5295138F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2352497E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1AC01D4F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12F57D49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5B871BD4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5CF6A3EA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4DDD5EFF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46689F29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207F6526" w14:textId="77777777" w:rsidR="00B63C62" w:rsidRPr="009D5BEE" w:rsidRDefault="00B63C62" w:rsidP="00B63C62">
      <w:pPr>
        <w:pStyle w:val="IntenseQuote"/>
        <w:spacing w:before="0" w:after="0" w:line="240" w:lineRule="auto"/>
        <w:rPr>
          <w:rFonts w:ascii="Montserrat" w:hAnsi="Montserrat"/>
          <w:b/>
          <w:bCs/>
          <w:i w:val="0"/>
          <w:iCs w:val="0"/>
          <w:color w:val="0070C0"/>
          <w:sz w:val="28"/>
          <w:szCs w:val="28"/>
          <w:lang w:val="es-PR"/>
        </w:rPr>
      </w:pPr>
      <w:r>
        <w:rPr>
          <w:rFonts w:ascii="Montserrat" w:hAnsi="Montserrat"/>
          <w:b/>
          <w:bCs/>
          <w:i w:val="0"/>
          <w:iCs w:val="0"/>
          <w:color w:val="0070C0"/>
          <w:sz w:val="28"/>
          <w:szCs w:val="28"/>
          <w:lang w:val="es-PR"/>
        </w:rPr>
        <w:lastRenderedPageBreak/>
        <w:t>Manejo de crisis para padres, madres y encargados</w:t>
      </w:r>
    </w:p>
    <w:p w14:paraId="52582A10" w14:textId="77777777" w:rsidR="00B63C62" w:rsidRPr="00CB24BB" w:rsidRDefault="00B63C62" w:rsidP="00B63C62">
      <w:pPr>
        <w:spacing w:before="240"/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es una crisis?</w:t>
      </w:r>
    </w:p>
    <w:p w14:paraId="1B5277B0" w14:textId="77777777" w:rsidR="00B63C62" w:rsidRPr="00CB24BB" w:rsidRDefault="00B63C62" w:rsidP="00B63C62">
      <w:pPr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Una crisis es una situación </w:t>
      </w:r>
      <w:r>
        <w:rPr>
          <w:rFonts w:ascii="Montserrat" w:hAnsi="Montserrat"/>
          <w:lang w:val="es-PR"/>
        </w:rPr>
        <w:t xml:space="preserve">profunda, </w:t>
      </w:r>
      <w:r w:rsidRPr="00CB24BB">
        <w:rPr>
          <w:rFonts w:ascii="Montserrat" w:hAnsi="Montserrat"/>
          <w:lang w:val="es-PR"/>
        </w:rPr>
        <w:t>difícil de manejar</w:t>
      </w:r>
      <w:r>
        <w:rPr>
          <w:rFonts w:ascii="Montserrat" w:hAnsi="Montserrat"/>
          <w:lang w:val="es-PR"/>
        </w:rPr>
        <w:t xml:space="preserve"> y de consecuencias importantes que causan un cambio brusco en el estilo de vida actual de cada persona, familia o comunidad</w:t>
      </w:r>
      <w:r w:rsidRPr="00CB24BB">
        <w:rPr>
          <w:rFonts w:ascii="Montserrat" w:hAnsi="Montserrat"/>
          <w:lang w:val="es-PR"/>
        </w:rPr>
        <w:t>.</w:t>
      </w:r>
    </w:p>
    <w:p w14:paraId="45C6668A" w14:textId="77777777" w:rsidR="00B63C62" w:rsidRPr="00CB24BB" w:rsidRDefault="00B63C62" w:rsidP="00B63C62">
      <w:pPr>
        <w:rPr>
          <w:rFonts w:ascii="Montserrat" w:hAnsi="Montserrat"/>
          <w:lang w:val="es-PR"/>
        </w:rPr>
      </w:pPr>
      <w:r>
        <w:rPr>
          <w:rFonts w:ascii="Montserrat" w:hAnsi="Montserrat"/>
          <w:b/>
          <w:bCs/>
          <w:noProof/>
          <w:sz w:val="24"/>
          <w:szCs w:val="24"/>
          <w:lang w:val="es-PR"/>
        </w:rPr>
        <w:drawing>
          <wp:anchor distT="0" distB="0" distL="114300" distR="114300" simplePos="0" relativeHeight="251675657" behindDoc="1" locked="0" layoutInCell="1" allowOverlap="1" wp14:anchorId="5AB7FAED" wp14:editId="5F223A0D">
            <wp:simplePos x="0" y="0"/>
            <wp:positionH relativeFrom="column">
              <wp:posOffset>4206901</wp:posOffset>
            </wp:positionH>
            <wp:positionV relativeFrom="paragraph">
              <wp:posOffset>121570</wp:posOffset>
            </wp:positionV>
            <wp:extent cx="2195804" cy="1681392"/>
            <wp:effectExtent l="0" t="0" r="0" b="0"/>
            <wp:wrapTight wrapText="bothSides">
              <wp:wrapPolygon edited="0">
                <wp:start x="0" y="0"/>
                <wp:lineTo x="0" y="21298"/>
                <wp:lineTo x="21369" y="21298"/>
                <wp:lineTo x="21369" y="0"/>
                <wp:lineTo x="0" y="0"/>
              </wp:wrapPolygon>
            </wp:wrapTight>
            <wp:docPr id="941491661" name="Picture 12" descr="A cartoon of a person with question mar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91661" name="Picture 12" descr="A cartoon of a person with question marks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04" cy="168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8A089" w14:textId="77777777" w:rsidR="00B63C62" w:rsidRPr="00CB24BB" w:rsidRDefault="00B63C62" w:rsidP="00B63C62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tipos de crisis existen?</w:t>
      </w:r>
    </w:p>
    <w:p w14:paraId="4E1390E5" w14:textId="77777777" w:rsidR="00B63C62" w:rsidRPr="00CB24BB" w:rsidRDefault="00B63C62" w:rsidP="00B63C62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Crisis n</w:t>
      </w:r>
      <w:r w:rsidRPr="00CB24BB">
        <w:rPr>
          <w:rFonts w:ascii="Montserrat" w:hAnsi="Montserrat"/>
          <w:lang w:val="es-PR"/>
        </w:rPr>
        <w:t>atural (terremotos, huracanes, fuegos, inundaciones, etc</w:t>
      </w:r>
      <w:r>
        <w:rPr>
          <w:rFonts w:ascii="Montserrat" w:hAnsi="Montserrat"/>
          <w:lang w:val="es-PR"/>
        </w:rPr>
        <w:t>.)</w:t>
      </w:r>
    </w:p>
    <w:p w14:paraId="5FAA74F6" w14:textId="77777777" w:rsidR="00B63C62" w:rsidRPr="00CB24BB" w:rsidRDefault="00B63C62" w:rsidP="00B63C62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Crisis social (discrimen, violencia, acoso)</w:t>
      </w:r>
    </w:p>
    <w:p w14:paraId="2955DE0E" w14:textId="77777777" w:rsidR="00B63C62" w:rsidRDefault="00B63C62" w:rsidP="00B63C62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Crisis de salud (pandemia, enfermedad, embarazo…)</w:t>
      </w:r>
    </w:p>
    <w:p w14:paraId="5E348D03" w14:textId="77777777" w:rsidR="00B63C62" w:rsidRPr="004A2923" w:rsidRDefault="00B63C62" w:rsidP="00B63C62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Crisis de familia (separación, divorcio o muerte)</w:t>
      </w:r>
    </w:p>
    <w:p w14:paraId="21128256" w14:textId="77777777" w:rsidR="00B63C62" w:rsidRPr="00CB24BB" w:rsidRDefault="00B63C62" w:rsidP="00B63C62">
      <w:pPr>
        <w:rPr>
          <w:rFonts w:ascii="Montserrat" w:hAnsi="Montserrat"/>
          <w:lang w:val="es-PR"/>
        </w:rPr>
      </w:pPr>
    </w:p>
    <w:p w14:paraId="5E1ED357" w14:textId="77777777" w:rsidR="00B63C62" w:rsidRPr="00CB24BB" w:rsidRDefault="00B63C62" w:rsidP="00B63C62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efectos puede tener una crisis en mí</w:t>
      </w:r>
      <w:r>
        <w:rPr>
          <w:rFonts w:ascii="Montserrat" w:hAnsi="Montserrat"/>
          <w:b/>
          <w:bCs/>
          <w:sz w:val="24"/>
          <w:szCs w:val="24"/>
          <w:lang w:val="es-PR"/>
        </w:rPr>
        <w:t xml:space="preserve"> o mis hijos</w:t>
      </w:r>
      <w:r w:rsidRPr="00CB24BB">
        <w:rPr>
          <w:rFonts w:ascii="Montserrat" w:hAnsi="Montserrat"/>
          <w:b/>
          <w:bCs/>
          <w:sz w:val="24"/>
          <w:szCs w:val="24"/>
          <w:lang w:val="es-PR"/>
        </w:rPr>
        <w:t>?</w:t>
      </w:r>
    </w:p>
    <w:p w14:paraId="5F9E8FFD" w14:textId="77777777" w:rsidR="00B63C62" w:rsidRDefault="00B63C62" w:rsidP="00B63C62">
      <w:pPr>
        <w:pStyle w:val="ListParagraph"/>
        <w:numPr>
          <w:ilvl w:val="0"/>
          <w:numId w:val="2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Negación o “shock” (gritos, temblor, desmayo, paralizarse, etc.)</w:t>
      </w:r>
      <w:r w:rsidRPr="002C54F8">
        <w:rPr>
          <w:lang w:val="es-PR"/>
        </w:rPr>
        <w:t xml:space="preserve"> </w:t>
      </w:r>
    </w:p>
    <w:p w14:paraId="6106BF84" w14:textId="77777777" w:rsidR="00B63C62" w:rsidRPr="00CB24BB" w:rsidRDefault="00B63C62" w:rsidP="00B63C62">
      <w:pPr>
        <w:pStyle w:val="ListParagraph"/>
        <w:numPr>
          <w:ilvl w:val="0"/>
          <w:numId w:val="2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noProof/>
          <w:lang w:val="es-PR"/>
        </w:rPr>
        <w:drawing>
          <wp:anchor distT="0" distB="0" distL="114300" distR="114300" simplePos="0" relativeHeight="251674633" behindDoc="1" locked="0" layoutInCell="1" allowOverlap="1" wp14:anchorId="3F19EA67" wp14:editId="6042378D">
            <wp:simplePos x="0" y="0"/>
            <wp:positionH relativeFrom="margin">
              <wp:posOffset>4237990</wp:posOffset>
            </wp:positionH>
            <wp:positionV relativeFrom="paragraph">
              <wp:posOffset>120015</wp:posOffset>
            </wp:positionV>
            <wp:extent cx="2045970" cy="1654175"/>
            <wp:effectExtent l="0" t="0" r="0" b="3175"/>
            <wp:wrapTight wrapText="bothSides">
              <wp:wrapPolygon edited="0">
                <wp:start x="0" y="0"/>
                <wp:lineTo x="0" y="21393"/>
                <wp:lineTo x="21318" y="21393"/>
                <wp:lineTo x="21318" y="0"/>
                <wp:lineTo x="0" y="0"/>
              </wp:wrapPolygon>
            </wp:wrapTight>
            <wp:docPr id="2016493884" name="Picture 11" descr="A picture containing text, clipart, graphics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93884" name="Picture 11" descr="A picture containing text, clipart, graphics, graphic design&#10;&#10;Description automatically generated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lang w:val="es-PR"/>
        </w:rPr>
        <w:t>Sufrimiento (llanto, dolor, tristeza, impotencia, etc.)</w:t>
      </w:r>
    </w:p>
    <w:p w14:paraId="5AEE064A" w14:textId="77777777" w:rsidR="00B63C62" w:rsidRPr="00CB24BB" w:rsidRDefault="00B63C62" w:rsidP="00B63C62">
      <w:pPr>
        <w:pStyle w:val="ListParagraph"/>
        <w:numPr>
          <w:ilvl w:val="0"/>
          <w:numId w:val="2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Coraje (rabia, ira, enojo, etc.)</w:t>
      </w:r>
    </w:p>
    <w:p w14:paraId="78742ED4" w14:textId="77777777" w:rsidR="00B63C62" w:rsidRPr="00CB24BB" w:rsidRDefault="00B63C62" w:rsidP="00B63C62">
      <w:pPr>
        <w:pStyle w:val="ListParagraph"/>
        <w:numPr>
          <w:ilvl w:val="0"/>
          <w:numId w:val="2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Dependencia (q</w:t>
      </w:r>
      <w:r w:rsidRPr="00CB24BB">
        <w:rPr>
          <w:rFonts w:ascii="Montserrat" w:hAnsi="Montserrat"/>
          <w:lang w:val="es-PR"/>
        </w:rPr>
        <w:t>uerer compañía en todo momento</w:t>
      </w:r>
      <w:r>
        <w:rPr>
          <w:rFonts w:ascii="Montserrat" w:hAnsi="Montserrat"/>
          <w:lang w:val="es-PR"/>
        </w:rPr>
        <w:t>)</w:t>
      </w:r>
    </w:p>
    <w:p w14:paraId="1C357514" w14:textId="77777777" w:rsidR="00B63C62" w:rsidRPr="00CB24BB" w:rsidRDefault="00B63C62" w:rsidP="00B63C62">
      <w:pPr>
        <w:pStyle w:val="ListParagraph"/>
        <w:numPr>
          <w:ilvl w:val="0"/>
          <w:numId w:val="2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 xml:space="preserve">Pérdida de interés </w:t>
      </w:r>
      <w:r w:rsidRPr="00CB24BB">
        <w:rPr>
          <w:rFonts w:ascii="Montserrat" w:hAnsi="Montserrat"/>
          <w:lang w:val="es-PR"/>
        </w:rPr>
        <w:t>e</w:t>
      </w:r>
      <w:r>
        <w:rPr>
          <w:rFonts w:ascii="Montserrat" w:hAnsi="Montserrat"/>
          <w:lang w:val="es-PR"/>
        </w:rPr>
        <w:t>n</w:t>
      </w:r>
      <w:r w:rsidRPr="00CB24BB">
        <w:rPr>
          <w:rFonts w:ascii="Montserrat" w:hAnsi="Montserrat"/>
          <w:lang w:val="es-PR"/>
        </w:rPr>
        <w:t xml:space="preserve"> hacer cosas que me gustan</w:t>
      </w:r>
      <w:r>
        <w:rPr>
          <w:rFonts w:ascii="Montserrat" w:hAnsi="Montserrat"/>
          <w:lang w:val="es-PR"/>
        </w:rPr>
        <w:t>.</w:t>
      </w:r>
    </w:p>
    <w:p w14:paraId="49D92FB2" w14:textId="77777777" w:rsidR="00B63C62" w:rsidRPr="00CB24BB" w:rsidRDefault="00B63C62" w:rsidP="00B63C62">
      <w:pPr>
        <w:pStyle w:val="ListParagraph"/>
        <w:numPr>
          <w:ilvl w:val="0"/>
          <w:numId w:val="2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Cambios en la forma de resolver mis problemas.</w:t>
      </w:r>
    </w:p>
    <w:p w14:paraId="2C0798AE" w14:textId="77777777" w:rsidR="00B63C62" w:rsidRDefault="00B63C62" w:rsidP="00B63C62">
      <w:pPr>
        <w:pStyle w:val="ListParagraph"/>
        <w:numPr>
          <w:ilvl w:val="0"/>
          <w:numId w:val="2"/>
        </w:numPr>
        <w:jc w:val="left"/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Comer mucho o dejar de comer</w:t>
      </w:r>
      <w:r>
        <w:rPr>
          <w:rFonts w:ascii="Montserrat" w:hAnsi="Montserrat"/>
          <w:lang w:val="es-PR"/>
        </w:rPr>
        <w:t>.</w:t>
      </w:r>
    </w:p>
    <w:p w14:paraId="3A791CF5" w14:textId="77777777" w:rsidR="00B63C62" w:rsidRPr="00993BD5" w:rsidRDefault="00B63C62" w:rsidP="00B63C62">
      <w:pPr>
        <w:pStyle w:val="ListParagraph"/>
        <w:numPr>
          <w:ilvl w:val="0"/>
          <w:numId w:val="2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Problemas de sueño (dormir mucho o muy poco).</w:t>
      </w:r>
    </w:p>
    <w:p w14:paraId="5358C35C" w14:textId="77777777" w:rsidR="00B63C62" w:rsidRPr="00CB24BB" w:rsidRDefault="00B63C62" w:rsidP="00B63C62">
      <w:pPr>
        <w:pStyle w:val="ListParagraph"/>
        <w:numPr>
          <w:ilvl w:val="0"/>
          <w:numId w:val="2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Orinarse en la ropa o en la cama (niños pequeños).</w:t>
      </w:r>
    </w:p>
    <w:p w14:paraId="0F4B90E4" w14:textId="77777777" w:rsidR="00B63C62" w:rsidRPr="00CB24BB" w:rsidRDefault="00B63C62" w:rsidP="00B63C62">
      <w:pPr>
        <w:rPr>
          <w:rFonts w:ascii="Montserrat" w:hAnsi="Montserrat"/>
          <w:lang w:val="es-PR"/>
        </w:rPr>
      </w:pPr>
    </w:p>
    <w:p w14:paraId="610246F4" w14:textId="77777777" w:rsidR="00B63C62" w:rsidRPr="00CB24BB" w:rsidRDefault="00B63C62" w:rsidP="00B63C62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 xml:space="preserve">¿Qué puedo hacer </w:t>
      </w:r>
      <w:r>
        <w:rPr>
          <w:rFonts w:ascii="Montserrat" w:hAnsi="Montserrat"/>
          <w:b/>
          <w:bCs/>
          <w:sz w:val="24"/>
          <w:szCs w:val="24"/>
          <w:lang w:val="es-PR"/>
        </w:rPr>
        <w:t xml:space="preserve">con mi hijo cuando tenga </w:t>
      </w:r>
      <w:r w:rsidRPr="00CB24BB">
        <w:rPr>
          <w:rFonts w:ascii="Montserrat" w:hAnsi="Montserrat"/>
          <w:b/>
          <w:bCs/>
          <w:sz w:val="24"/>
          <w:szCs w:val="24"/>
          <w:lang w:val="es-PR"/>
        </w:rPr>
        <w:t>una crisis?</w:t>
      </w:r>
      <w:r w:rsidRPr="004A1333">
        <w:rPr>
          <w:noProof/>
          <w:lang w:val="es-PR"/>
        </w:rPr>
        <w:t xml:space="preserve"> </w:t>
      </w:r>
    </w:p>
    <w:p w14:paraId="2F68ED76" w14:textId="77777777" w:rsidR="00B63C62" w:rsidRDefault="00B63C62" w:rsidP="00B63C62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Permitirle desahogarse y expresar en palabras lo que siente y piensa.</w:t>
      </w:r>
    </w:p>
    <w:p w14:paraId="676A9424" w14:textId="77777777" w:rsidR="00B63C62" w:rsidRDefault="00B63C62" w:rsidP="00B63C62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Preguntarle el motivo de su crisis (si no es algo evidente).</w:t>
      </w:r>
    </w:p>
    <w:p w14:paraId="7EC225D5" w14:textId="77777777" w:rsidR="00B63C62" w:rsidRDefault="00B63C62" w:rsidP="00B63C62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Evaluar la situación para poderle ofrecer soluciones o ayudar.</w:t>
      </w:r>
    </w:p>
    <w:p w14:paraId="49DF5564" w14:textId="77777777" w:rsidR="00F40002" w:rsidRDefault="00B63C62" w:rsidP="00B63C62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 w:rsidRPr="00F40002">
        <w:rPr>
          <w:rFonts w:ascii="Montserrat" w:hAnsi="Montserrat"/>
          <w:lang w:val="es-PR"/>
        </w:rPr>
        <w:t>Estimúlelo a buscar ayuda de algún adulto cuando esté en la escuela.</w:t>
      </w:r>
    </w:p>
    <w:p w14:paraId="18D21770" w14:textId="69B46DA5" w:rsidR="00B63C62" w:rsidRPr="00F40002" w:rsidRDefault="00B63C62" w:rsidP="00B63C62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 w:rsidRPr="004A1333"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3609" behindDoc="1" locked="0" layoutInCell="1" allowOverlap="1" wp14:anchorId="6759F6A9" wp14:editId="01589474">
            <wp:simplePos x="0" y="0"/>
            <wp:positionH relativeFrom="margin">
              <wp:posOffset>2815862</wp:posOffset>
            </wp:positionH>
            <wp:positionV relativeFrom="paragraph">
              <wp:posOffset>277080</wp:posOffset>
            </wp:positionV>
            <wp:extent cx="3659505" cy="2332355"/>
            <wp:effectExtent l="0" t="0" r="0" b="0"/>
            <wp:wrapTight wrapText="bothSides">
              <wp:wrapPolygon edited="0">
                <wp:start x="0" y="0"/>
                <wp:lineTo x="0" y="21347"/>
                <wp:lineTo x="21476" y="21347"/>
                <wp:lineTo x="21476" y="0"/>
                <wp:lineTo x="0" y="0"/>
              </wp:wrapPolygon>
            </wp:wrapTight>
            <wp:docPr id="38" name="Picture 38" descr="A person sitting in a yoga pos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B9AFE913-CB18-0EC8-8F40-19C99B9E22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A person sitting in a yoga pos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B9AFE913-CB18-0EC8-8F40-19C99B9E22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5" b="1"/>
                    <a:stretch/>
                  </pic:blipFill>
                  <pic:spPr>
                    <a:xfrm>
                      <a:off x="0" y="0"/>
                      <a:ext cx="365950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002">
        <w:rPr>
          <w:rFonts w:ascii="Montserrat" w:hAnsi="Montserrat"/>
          <w:lang w:val="es-PR"/>
        </w:rPr>
        <w:t>Calmarlo: ayudarlo a respirar profundo, contar hasta 10, relajarse y hablar.</w:t>
      </w:r>
    </w:p>
    <w:p w14:paraId="4ED9E0C1" w14:textId="77777777" w:rsidR="00B63C62" w:rsidRDefault="00B63C62" w:rsidP="00B63C62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 w:rsidRPr="006A6A6C">
        <w:rPr>
          <w:rFonts w:ascii="Montserrat" w:hAnsi="Montserrat"/>
          <w:lang w:val="es-PR"/>
        </w:rPr>
        <w:t>Distraerlo</w:t>
      </w:r>
      <w:r>
        <w:rPr>
          <w:rFonts w:ascii="Montserrat" w:hAnsi="Montserrat"/>
          <w:lang w:val="es-PR"/>
        </w:rPr>
        <w:t xml:space="preserve"> mientras no sea posible resolver la crisis: ver TV, escuchar música, leer, usar de la tecnología, hacer ejercicios, etc.</w:t>
      </w:r>
    </w:p>
    <w:p w14:paraId="17902761" w14:textId="77777777" w:rsidR="00B63C62" w:rsidRDefault="00B63C62" w:rsidP="00B63C62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Reflexionar sobre la situación para determinar si la conducta relacionada con la crisis pudo ser aprendida o promovida en la casa y tomar acción al respecto.</w:t>
      </w:r>
    </w:p>
    <w:p w14:paraId="104370DC" w14:textId="77777777" w:rsidR="00B63C62" w:rsidRPr="00C23490" w:rsidRDefault="00B63C62" w:rsidP="00B63C62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Aprender técnicas de conducta para manejo de situaciones difíciles.</w:t>
      </w:r>
    </w:p>
    <w:p w14:paraId="064D5961" w14:textId="77777777" w:rsidR="00B63C62" w:rsidRPr="00CB24BB" w:rsidRDefault="00B63C62" w:rsidP="00B63C62">
      <w:pPr>
        <w:rPr>
          <w:rFonts w:ascii="Montserrat" w:hAnsi="Montserrat"/>
          <w:b/>
          <w:bCs/>
          <w:lang w:val="es-PR"/>
        </w:rPr>
      </w:pPr>
      <w:r w:rsidRPr="00CB24BB">
        <w:rPr>
          <w:rFonts w:ascii="Montserrat" w:hAnsi="Montserrat"/>
          <w:b/>
          <w:bCs/>
          <w:lang w:val="es-PR"/>
        </w:rPr>
        <w:t>Referencias:</w:t>
      </w:r>
    </w:p>
    <w:p w14:paraId="606A8D37" w14:textId="77777777" w:rsidR="00B63C62" w:rsidRPr="00CB24BB" w:rsidRDefault="00B63C62" w:rsidP="00B63C62">
      <w:pPr>
        <w:ind w:left="720" w:hanging="720"/>
        <w:rPr>
          <w:rStyle w:val="httpsdleraeescrisis"/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Real Academia Española. (2022). </w:t>
      </w:r>
      <w:r w:rsidRPr="00CB24BB">
        <w:rPr>
          <w:rStyle w:val="Emphasis"/>
          <w:rFonts w:ascii="Montserrat" w:hAnsi="Montserrat"/>
          <w:lang w:val="es-PR"/>
        </w:rPr>
        <w:t>Crisis</w:t>
      </w:r>
      <w:r w:rsidRPr="00CB24BB">
        <w:rPr>
          <w:rFonts w:ascii="Montserrat" w:hAnsi="Montserrat"/>
          <w:lang w:val="es-PR"/>
        </w:rPr>
        <w:t xml:space="preserve">. Real Academia Española: Diccionario de la lengua española (DLE). </w:t>
      </w:r>
      <w:hyperlink r:id="rId27" w:history="1">
        <w:r w:rsidRPr="00CB24BB">
          <w:rPr>
            <w:rStyle w:val="Hyperlink"/>
            <w:rFonts w:ascii="Montserrat" w:hAnsi="Montserrat"/>
            <w:lang w:val="es-PR"/>
          </w:rPr>
          <w:t>https://dle.rae.es/crisis</w:t>
        </w:r>
      </w:hyperlink>
      <w:r w:rsidRPr="00CB24BB">
        <w:rPr>
          <w:rStyle w:val="httpsdleraeescrisis"/>
          <w:rFonts w:ascii="Montserrat" w:hAnsi="Montserrat"/>
          <w:lang w:val="es-PR"/>
        </w:rPr>
        <w:t xml:space="preserve"> </w:t>
      </w:r>
    </w:p>
    <w:p w14:paraId="72B872E9" w14:textId="77777777" w:rsidR="00B63C62" w:rsidRPr="00CB24BB" w:rsidRDefault="00B63C62" w:rsidP="00B63C62">
      <w:pPr>
        <w:ind w:left="720" w:hanging="720"/>
        <w:rPr>
          <w:rStyle w:val="httpswwwcopesuploadspdfmanual-crisis-ninos-desastrepdf"/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Red para la infancia y adolescencia, &amp; Asociación de capacitación e investigación para la salud mental, ACISAM. (n.d.). </w:t>
      </w:r>
      <w:r w:rsidRPr="00827A90">
        <w:rPr>
          <w:rFonts w:ascii="Montserrat" w:hAnsi="Montserrat"/>
          <w:i/>
          <w:iCs/>
          <w:lang w:val="es-PR"/>
        </w:rPr>
        <w:t>Manual de intervención en crisis para niños y niñas en situaciones de desastre</w:t>
      </w:r>
      <w:r>
        <w:rPr>
          <w:rFonts w:ascii="Montserrat" w:hAnsi="Montserrat"/>
          <w:lang w:val="es-PR"/>
        </w:rPr>
        <w:t xml:space="preserve">. </w:t>
      </w:r>
      <w:r w:rsidRPr="00CB24BB">
        <w:rPr>
          <w:rFonts w:ascii="Montserrat" w:hAnsi="Montserrat"/>
          <w:lang w:val="es-PR"/>
        </w:rPr>
        <w:t>Consejo General de la Psicologí</w:t>
      </w:r>
      <w:r w:rsidRPr="00CB24BB">
        <w:rPr>
          <w:rFonts w:ascii="Montserrat" w:hAnsi="Montserrat"/>
          <w:lang w:val="es-PR"/>
        </w:rPr>
        <w:softHyphen/>
        <w:t xml:space="preserve">a de España. </w:t>
      </w:r>
      <w:hyperlink r:id="rId28" w:history="1">
        <w:r w:rsidRPr="00CB24BB">
          <w:rPr>
            <w:rStyle w:val="Hyperlink"/>
            <w:rFonts w:ascii="Montserrat" w:hAnsi="Montserrat"/>
            <w:lang w:val="es-PR"/>
          </w:rPr>
          <w:t>https://www.cop.es/uploads/PDF/MANUAL-CRISIS-NINOS-DESASTRE.pdf</w:t>
        </w:r>
      </w:hyperlink>
      <w:r w:rsidRPr="00993BD5">
        <w:rPr>
          <w:rStyle w:val="httpswwwcopesuploadspdfmanual-crisis-ninos-desastrepdf"/>
          <w:rFonts w:ascii="Montserrat" w:hAnsi="Montserrat"/>
          <w:lang w:val="es-PR"/>
        </w:rPr>
        <w:t xml:space="preserve"> </w:t>
      </w:r>
    </w:p>
    <w:p w14:paraId="291D3F1F" w14:textId="77777777" w:rsidR="00B63C62" w:rsidRPr="003D73B3" w:rsidRDefault="00B63C62" w:rsidP="00B63C62">
      <w:pPr>
        <w:ind w:left="720" w:hanging="720"/>
        <w:rPr>
          <w:rStyle w:val="httpspaginaswebenguadalajaracommxtips-para-combatir-la-amnsiedad-laboral"/>
          <w:rFonts w:ascii="Montserrat" w:hAnsi="Montserrat"/>
          <w:lang w:val="es-PR"/>
        </w:rPr>
      </w:pPr>
      <w:r w:rsidRPr="00E72C37">
        <w:rPr>
          <w:rFonts w:ascii="Montserrat" w:hAnsi="Montserrat"/>
          <w:lang w:val="es-PR"/>
        </w:rPr>
        <w:t xml:space="preserve">Jauregui, A. (2022). </w:t>
      </w:r>
      <w:r w:rsidRPr="00E72C37">
        <w:rPr>
          <w:rStyle w:val="Emphasis"/>
          <w:rFonts w:ascii="Montserrat" w:hAnsi="Montserrat"/>
          <w:lang w:val="es-PR"/>
        </w:rPr>
        <w:t>Tips para combatir la "a</w:t>
      </w:r>
      <w:r>
        <w:rPr>
          <w:rStyle w:val="Emphasis"/>
          <w:rFonts w:ascii="Montserrat" w:hAnsi="Montserrat"/>
          <w:lang w:val="es-PR"/>
        </w:rPr>
        <w:t>m</w:t>
      </w:r>
      <w:r w:rsidRPr="00E72C37">
        <w:rPr>
          <w:rStyle w:val="Emphasis"/>
          <w:rFonts w:ascii="Montserrat" w:hAnsi="Montserrat"/>
          <w:lang w:val="es-PR"/>
        </w:rPr>
        <w:t>nsiedad" laboral</w:t>
      </w:r>
      <w:r w:rsidRPr="00E72C37">
        <w:rPr>
          <w:rFonts w:ascii="Montserrat" w:hAnsi="Montserrat"/>
          <w:lang w:val="es-PR"/>
        </w:rPr>
        <w:t xml:space="preserve">. Relief - Páginas Web Guadalajara. </w:t>
      </w:r>
      <w:hyperlink r:id="rId29" w:history="1">
        <w:r w:rsidRPr="003D73B3">
          <w:rPr>
            <w:rStyle w:val="Hyperlink"/>
            <w:rFonts w:ascii="Montserrat" w:hAnsi="Montserrat"/>
            <w:lang w:val="es-PR"/>
          </w:rPr>
          <w:t>https://paginaswebenguadalajara.com.mx/tips-para-combatir-la-amnsiedad-laboral/</w:t>
        </w:r>
      </w:hyperlink>
    </w:p>
    <w:p w14:paraId="620B4015" w14:textId="77777777" w:rsidR="00B63C62" w:rsidRPr="00CB24BB" w:rsidRDefault="00B63C62" w:rsidP="00B63C62">
      <w:pPr>
        <w:ind w:left="720" w:hanging="720"/>
        <w:rPr>
          <w:rStyle w:val="httpschildmindorgesarticulocomo-manejar-rabietas-y-crisis-emocionales"/>
          <w:rFonts w:ascii="Montserrat" w:hAnsi="Montserrat"/>
        </w:rPr>
      </w:pPr>
      <w:r w:rsidRPr="00CB24BB">
        <w:rPr>
          <w:rFonts w:ascii="Montserrat" w:hAnsi="Montserrat"/>
          <w:lang w:val="es-PR"/>
        </w:rPr>
        <w:t xml:space="preserve">Miller, C. (2022). </w:t>
      </w:r>
      <w:r w:rsidRPr="00CB24BB">
        <w:rPr>
          <w:rStyle w:val="Emphasis"/>
          <w:rFonts w:ascii="Montserrat" w:hAnsi="Montserrat"/>
          <w:lang w:val="es-PR"/>
        </w:rPr>
        <w:t>Como manejar las rabietas y las crisis emocionales</w:t>
      </w:r>
      <w:r w:rsidRPr="00CB24BB">
        <w:rPr>
          <w:rFonts w:ascii="Montserrat" w:hAnsi="Montserrat"/>
          <w:lang w:val="es-PR"/>
        </w:rPr>
        <w:t xml:space="preserve">. </w:t>
      </w:r>
      <w:r w:rsidRPr="00CB24BB">
        <w:rPr>
          <w:rFonts w:ascii="Montserrat" w:hAnsi="Montserrat"/>
        </w:rPr>
        <w:t xml:space="preserve">Child Mind Institute. </w:t>
      </w:r>
      <w:hyperlink r:id="rId30" w:history="1">
        <w:r w:rsidRPr="00CB24BB">
          <w:rPr>
            <w:rStyle w:val="Hyperlink"/>
            <w:rFonts w:ascii="Montserrat" w:hAnsi="Montserrat"/>
          </w:rPr>
          <w:t>https://childmind.org/es/articulo/como-manejar-rabietas-y-crisis-emocionales/</w:t>
        </w:r>
      </w:hyperlink>
      <w:r w:rsidRPr="00CB24BB">
        <w:rPr>
          <w:rStyle w:val="httpschildmindorgesarticulocomo-manejar-rabietas-y-crisis-emocionales"/>
          <w:rFonts w:ascii="Montserrat" w:hAnsi="Montserrat"/>
        </w:rPr>
        <w:t xml:space="preserve"> </w:t>
      </w:r>
    </w:p>
    <w:p w14:paraId="64A64BD4" w14:textId="77777777" w:rsidR="00B63C62" w:rsidRPr="00CB24BB" w:rsidRDefault="00B63C62" w:rsidP="00B63C62">
      <w:pPr>
        <w:ind w:left="720" w:hanging="720"/>
        <w:rPr>
          <w:rFonts w:ascii="Montserrat" w:hAnsi="Montserrat"/>
        </w:rPr>
      </w:pPr>
    </w:p>
    <w:p w14:paraId="6B61C2E9" w14:textId="77777777" w:rsidR="00B63C62" w:rsidRDefault="00B63C62" w:rsidP="00A3218F">
      <w:pPr>
        <w:ind w:left="720" w:hanging="720"/>
        <w:rPr>
          <w:rFonts w:ascii="Montserrat" w:hAnsi="Montserrat"/>
        </w:rPr>
      </w:pPr>
    </w:p>
    <w:p w14:paraId="1988867D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73BEE318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136F54C7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678B6A76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51C7DE25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110AECAE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3E5C7806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3E7EF550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3BE17B12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7FF18371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6393D6B5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66FD84E3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769BE916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6D9FDDF1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4227E9FF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4EE88C31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0A486C05" w14:textId="77777777" w:rsidR="00172596" w:rsidRDefault="00172596" w:rsidP="00A3218F">
      <w:pPr>
        <w:ind w:left="720" w:hanging="720"/>
        <w:rPr>
          <w:rFonts w:ascii="Montserrat" w:hAnsi="Montserrat"/>
        </w:rPr>
      </w:pPr>
    </w:p>
    <w:p w14:paraId="519C381A" w14:textId="77777777" w:rsidR="00172596" w:rsidRPr="009D5BEE" w:rsidRDefault="00172596" w:rsidP="00172596">
      <w:pPr>
        <w:pStyle w:val="IntenseQuote"/>
        <w:spacing w:before="0" w:after="0" w:line="240" w:lineRule="auto"/>
        <w:rPr>
          <w:rFonts w:ascii="Montserrat" w:hAnsi="Montserrat"/>
          <w:b/>
          <w:bCs/>
          <w:i w:val="0"/>
          <w:iCs w:val="0"/>
          <w:color w:val="0070C0"/>
          <w:sz w:val="28"/>
          <w:szCs w:val="28"/>
          <w:lang w:val="es-PR"/>
        </w:rPr>
      </w:pPr>
      <w:r>
        <w:rPr>
          <w:rFonts w:ascii="Montserrat" w:hAnsi="Montserrat"/>
          <w:b/>
          <w:bCs/>
          <w:i w:val="0"/>
          <w:iCs w:val="0"/>
          <w:color w:val="0070C0"/>
          <w:sz w:val="28"/>
          <w:szCs w:val="28"/>
          <w:lang w:val="es-PR"/>
        </w:rPr>
        <w:lastRenderedPageBreak/>
        <w:t>Manejo de crisis para docentes</w:t>
      </w:r>
    </w:p>
    <w:p w14:paraId="71210F7D" w14:textId="77777777" w:rsidR="00172596" w:rsidRDefault="00172596" w:rsidP="00172596">
      <w:pPr>
        <w:rPr>
          <w:lang w:val="es-PR"/>
        </w:rPr>
      </w:pPr>
    </w:p>
    <w:p w14:paraId="1C5C2AA5" w14:textId="77777777" w:rsidR="00172596" w:rsidRPr="00CB24BB" w:rsidRDefault="00172596" w:rsidP="00172596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es una crisis?</w:t>
      </w:r>
    </w:p>
    <w:p w14:paraId="16DCB5B7" w14:textId="77777777" w:rsidR="00172596" w:rsidRPr="00CB24BB" w:rsidRDefault="00172596" w:rsidP="00172596">
      <w:pPr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Una crisis es una situación </w:t>
      </w:r>
      <w:r>
        <w:rPr>
          <w:rFonts w:ascii="Montserrat" w:hAnsi="Montserrat"/>
          <w:lang w:val="es-PR"/>
        </w:rPr>
        <w:t xml:space="preserve">profunda, </w:t>
      </w:r>
      <w:r w:rsidRPr="00CB24BB">
        <w:rPr>
          <w:rFonts w:ascii="Montserrat" w:hAnsi="Montserrat"/>
          <w:lang w:val="es-PR"/>
        </w:rPr>
        <w:t>difícil de manejar</w:t>
      </w:r>
      <w:r>
        <w:rPr>
          <w:rFonts w:ascii="Montserrat" w:hAnsi="Montserrat"/>
          <w:lang w:val="es-PR"/>
        </w:rPr>
        <w:t xml:space="preserve"> y de consecuencias importantes que causan un cambio brusco en el estilo de vida actual de cada persona, familia o comunidad</w:t>
      </w:r>
      <w:r w:rsidRPr="00CB24BB">
        <w:rPr>
          <w:rFonts w:ascii="Montserrat" w:hAnsi="Montserrat"/>
          <w:lang w:val="es-PR"/>
        </w:rPr>
        <w:t>.</w:t>
      </w:r>
    </w:p>
    <w:p w14:paraId="2C33E2AE" w14:textId="77777777" w:rsidR="00172596" w:rsidRPr="00CB24BB" w:rsidRDefault="00172596" w:rsidP="00172596">
      <w:pPr>
        <w:rPr>
          <w:rFonts w:ascii="Montserrat" w:hAnsi="Montserrat"/>
          <w:lang w:val="es-PR"/>
        </w:rPr>
      </w:pPr>
      <w:r w:rsidRPr="009A5480">
        <w:rPr>
          <w:rFonts w:ascii="Montserrat" w:hAnsi="Montserrat"/>
          <w:noProof/>
        </w:rPr>
        <w:drawing>
          <wp:anchor distT="0" distB="0" distL="114300" distR="114300" simplePos="0" relativeHeight="251679753" behindDoc="1" locked="0" layoutInCell="1" allowOverlap="1" wp14:anchorId="4C49B3C0" wp14:editId="4281AC49">
            <wp:simplePos x="0" y="0"/>
            <wp:positionH relativeFrom="margin">
              <wp:posOffset>3863975</wp:posOffset>
            </wp:positionH>
            <wp:positionV relativeFrom="paragraph">
              <wp:posOffset>152400</wp:posOffset>
            </wp:positionV>
            <wp:extent cx="1796415" cy="1374775"/>
            <wp:effectExtent l="0" t="0" r="0" b="0"/>
            <wp:wrapTight wrapText="bothSides">
              <wp:wrapPolygon edited="0">
                <wp:start x="8017" y="0"/>
                <wp:lineTo x="5268" y="898"/>
                <wp:lineTo x="1145" y="3592"/>
                <wp:lineTo x="1145" y="4789"/>
                <wp:lineTo x="0" y="7483"/>
                <wp:lineTo x="0" y="14367"/>
                <wp:lineTo x="3436" y="19455"/>
                <wp:lineTo x="7330" y="21251"/>
                <wp:lineTo x="7788" y="21251"/>
                <wp:lineTo x="13514" y="21251"/>
                <wp:lineTo x="13972" y="21251"/>
                <wp:lineTo x="17866" y="19455"/>
                <wp:lineTo x="18324" y="19156"/>
                <wp:lineTo x="21302" y="14367"/>
                <wp:lineTo x="21302" y="7483"/>
                <wp:lineTo x="20386" y="3891"/>
                <wp:lineTo x="15347" y="599"/>
                <wp:lineTo x="13285" y="0"/>
                <wp:lineTo x="8017" y="0"/>
              </wp:wrapPolygon>
            </wp:wrapTight>
            <wp:docPr id="261404314" name="Picture 261404314" descr="A picture containing text, clipart, clothing, illustr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2A57C42-AF66-A60F-7F6F-A55C0085C2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, clipart, clothing, illustration&#10;&#10;Description automatically generated">
                      <a:extLst>
                        <a:ext uri="{FF2B5EF4-FFF2-40B4-BE49-F238E27FC236}">
                          <a16:creationId xmlns:a16="http://schemas.microsoft.com/office/drawing/2014/main" id="{22A57C42-AF66-A60F-7F6F-A55C0085C2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3" t="8138" r="8379" b="1681"/>
                    <a:stretch/>
                  </pic:blipFill>
                  <pic:spPr>
                    <a:xfrm>
                      <a:off x="0" y="0"/>
                      <a:ext cx="1796415" cy="137477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C05B3" w14:textId="77777777" w:rsidR="00172596" w:rsidRPr="00CB24BB" w:rsidRDefault="00172596" w:rsidP="00172596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tipos de crisis existen?</w:t>
      </w:r>
    </w:p>
    <w:p w14:paraId="5FC391B9" w14:textId="77777777" w:rsidR="00172596" w:rsidRPr="00CB24BB" w:rsidRDefault="00172596" w:rsidP="00172596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Crisis natural</w:t>
      </w:r>
      <w:r w:rsidRPr="00CB24BB">
        <w:rPr>
          <w:rFonts w:ascii="Montserrat" w:hAnsi="Montserrat"/>
          <w:lang w:val="es-PR"/>
        </w:rPr>
        <w:t xml:space="preserve"> (terremotos, huracanes, fuegos, inundaciones, etc.)</w:t>
      </w:r>
      <w:r w:rsidRPr="00CB2A01">
        <w:rPr>
          <w:rFonts w:ascii="Montserrat" w:hAnsi="Montserrat"/>
          <w:lang w:val="es-PR"/>
        </w:rPr>
        <w:t xml:space="preserve"> </w:t>
      </w:r>
    </w:p>
    <w:p w14:paraId="6CBA3D0C" w14:textId="77777777" w:rsidR="00172596" w:rsidRPr="00CB24BB" w:rsidRDefault="00172596" w:rsidP="00172596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Crisis social (discrimen, violencia, acoso, etc.)</w:t>
      </w:r>
    </w:p>
    <w:p w14:paraId="3FC4E334" w14:textId="77777777" w:rsidR="00172596" w:rsidRDefault="00172596" w:rsidP="00172596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Crisis de salud (pandemia, enfermedades, etc.)</w:t>
      </w:r>
    </w:p>
    <w:p w14:paraId="7F4D26D1" w14:textId="77777777" w:rsidR="00172596" w:rsidRPr="00CB24BB" w:rsidRDefault="00172596" w:rsidP="00172596">
      <w:pPr>
        <w:pStyle w:val="ListParagraph"/>
        <w:numPr>
          <w:ilvl w:val="0"/>
          <w:numId w:val="4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Crisis de familia (separación, divorcio o duelo)</w:t>
      </w:r>
    </w:p>
    <w:p w14:paraId="4DD71377" w14:textId="77777777" w:rsidR="00172596" w:rsidRPr="00CB24BB" w:rsidRDefault="00172596" w:rsidP="00172596">
      <w:pPr>
        <w:rPr>
          <w:rFonts w:ascii="Montserrat" w:hAnsi="Montserrat"/>
          <w:lang w:val="es-PR"/>
        </w:rPr>
      </w:pPr>
    </w:p>
    <w:p w14:paraId="4F1299AA" w14:textId="77777777" w:rsidR="00172596" w:rsidRPr="00CB24BB" w:rsidRDefault="00172596" w:rsidP="00172596">
      <w:pPr>
        <w:rPr>
          <w:rFonts w:ascii="Montserrat" w:hAnsi="Montserrat"/>
          <w:b/>
          <w:bCs/>
          <w:sz w:val="24"/>
          <w:szCs w:val="24"/>
          <w:lang w:val="es-PR"/>
        </w:rPr>
      </w:pPr>
      <w:r w:rsidRPr="00CB24BB">
        <w:rPr>
          <w:rFonts w:ascii="Montserrat" w:hAnsi="Montserrat"/>
          <w:b/>
          <w:bCs/>
          <w:sz w:val="24"/>
          <w:szCs w:val="24"/>
          <w:lang w:val="es-PR"/>
        </w:rPr>
        <w:t>¿Qué efectos puede tener una crisis en mí</w:t>
      </w:r>
      <w:r>
        <w:rPr>
          <w:rFonts w:ascii="Montserrat" w:hAnsi="Montserrat"/>
          <w:b/>
          <w:bCs/>
          <w:sz w:val="24"/>
          <w:szCs w:val="24"/>
          <w:lang w:val="es-PR"/>
        </w:rPr>
        <w:t xml:space="preserve"> o mis estudiantes</w:t>
      </w:r>
      <w:r w:rsidRPr="00CB24BB">
        <w:rPr>
          <w:rFonts w:ascii="Montserrat" w:hAnsi="Montserrat"/>
          <w:b/>
          <w:bCs/>
          <w:sz w:val="24"/>
          <w:szCs w:val="24"/>
          <w:lang w:val="es-PR"/>
        </w:rPr>
        <w:t>?</w:t>
      </w:r>
      <w:r w:rsidRPr="00407D9B">
        <w:rPr>
          <w:rFonts w:ascii="Montserrat" w:hAnsi="Montserrat"/>
          <w:b/>
          <w:bCs/>
          <w:sz w:val="24"/>
          <w:szCs w:val="24"/>
          <w:lang w:val="es-PR"/>
        </w:rPr>
        <w:t xml:space="preserve"> </w:t>
      </w:r>
    </w:p>
    <w:p w14:paraId="179DFC02" w14:textId="77777777" w:rsidR="00172596" w:rsidRDefault="00172596" w:rsidP="00172596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 w:rsidRPr="0098354E">
        <w:rPr>
          <w:rFonts w:ascii="Montserrat" w:hAnsi="Montserrat"/>
          <w:b/>
          <w:bCs/>
          <w:noProof/>
          <w:sz w:val="24"/>
          <w:szCs w:val="24"/>
        </w:rPr>
        <w:drawing>
          <wp:anchor distT="0" distB="0" distL="114300" distR="114300" simplePos="0" relativeHeight="251678729" behindDoc="0" locked="0" layoutInCell="1" allowOverlap="1" wp14:anchorId="03BB36B4" wp14:editId="402E4420">
            <wp:simplePos x="0" y="0"/>
            <wp:positionH relativeFrom="column">
              <wp:posOffset>4039235</wp:posOffset>
            </wp:positionH>
            <wp:positionV relativeFrom="paragraph">
              <wp:posOffset>16510</wp:posOffset>
            </wp:positionV>
            <wp:extent cx="2200910" cy="2451100"/>
            <wp:effectExtent l="0" t="0" r="8890" b="6350"/>
            <wp:wrapSquare wrapText="bothSides"/>
            <wp:docPr id="37" name="Picture 37" descr="A picture containing text, screenshot, graphic de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A2F59A-AE8D-171A-2548-3C56F562EE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picture containing text, screenshot, graphic design&#10;&#10;Description automatically generated">
                      <a:extLst>
                        <a:ext uri="{FF2B5EF4-FFF2-40B4-BE49-F238E27FC236}">
                          <a16:creationId xmlns:a16="http://schemas.microsoft.com/office/drawing/2014/main" id="{E8A2F59A-AE8D-171A-2548-3C56F562EE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18033" r="4449" b="8968"/>
                    <a:stretch/>
                  </pic:blipFill>
                  <pic:spPr>
                    <a:xfrm>
                      <a:off x="0" y="0"/>
                      <a:ext cx="22009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lang w:val="es-PR"/>
        </w:rPr>
        <w:t>Negación o “shock” (confusión, gritos, temblor, desmayo, paralizarse, etc.)</w:t>
      </w:r>
    </w:p>
    <w:p w14:paraId="22D985C3" w14:textId="77777777" w:rsidR="00172596" w:rsidRPr="00CB24BB" w:rsidRDefault="00172596" w:rsidP="00172596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Sufrimiento (llanto, dolor, tristeza, impotencia, etc.)</w:t>
      </w:r>
    </w:p>
    <w:p w14:paraId="0DED43B0" w14:textId="77777777" w:rsidR="00172596" w:rsidRPr="00CB24BB" w:rsidRDefault="00172596" w:rsidP="00172596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Coraje (rabia, ira, enojo, etc.)</w:t>
      </w:r>
    </w:p>
    <w:p w14:paraId="624A731A" w14:textId="77777777" w:rsidR="00172596" w:rsidRPr="00CB24BB" w:rsidRDefault="00172596" w:rsidP="00172596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Inseguridad o dependencia (q</w:t>
      </w:r>
      <w:r w:rsidRPr="00CB24BB">
        <w:rPr>
          <w:rFonts w:ascii="Montserrat" w:hAnsi="Montserrat"/>
          <w:lang w:val="es-PR"/>
        </w:rPr>
        <w:t>uerer compañía en todo momento</w:t>
      </w:r>
      <w:r>
        <w:rPr>
          <w:rFonts w:ascii="Montserrat" w:hAnsi="Montserrat"/>
          <w:lang w:val="es-PR"/>
        </w:rPr>
        <w:t>)</w:t>
      </w:r>
    </w:p>
    <w:p w14:paraId="5D2EA72D" w14:textId="77777777" w:rsidR="00172596" w:rsidRPr="00CB24BB" w:rsidRDefault="00172596" w:rsidP="00172596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 xml:space="preserve">Pérdida de interés </w:t>
      </w:r>
      <w:r w:rsidRPr="00CB24BB">
        <w:rPr>
          <w:rFonts w:ascii="Montserrat" w:hAnsi="Montserrat"/>
          <w:lang w:val="es-PR"/>
        </w:rPr>
        <w:t>e</w:t>
      </w:r>
      <w:r>
        <w:rPr>
          <w:rFonts w:ascii="Montserrat" w:hAnsi="Montserrat"/>
          <w:lang w:val="es-PR"/>
        </w:rPr>
        <w:t>n</w:t>
      </w:r>
      <w:r w:rsidRPr="00CB24BB">
        <w:rPr>
          <w:rFonts w:ascii="Montserrat" w:hAnsi="Montserrat"/>
          <w:lang w:val="es-PR"/>
        </w:rPr>
        <w:t xml:space="preserve"> hacer cosas que </w:t>
      </w:r>
      <w:r>
        <w:rPr>
          <w:rFonts w:ascii="Montserrat" w:hAnsi="Montserrat"/>
          <w:lang w:val="es-PR"/>
        </w:rPr>
        <w:t>l</w:t>
      </w:r>
      <w:r w:rsidRPr="00CB24BB">
        <w:rPr>
          <w:rFonts w:ascii="Montserrat" w:hAnsi="Montserrat"/>
          <w:lang w:val="es-PR"/>
        </w:rPr>
        <w:t>e</w:t>
      </w:r>
      <w:r>
        <w:rPr>
          <w:rFonts w:ascii="Montserrat" w:hAnsi="Montserrat"/>
          <w:lang w:val="es-PR"/>
        </w:rPr>
        <w:t>s</w:t>
      </w:r>
      <w:r w:rsidRPr="00CB24BB">
        <w:rPr>
          <w:rFonts w:ascii="Montserrat" w:hAnsi="Montserrat"/>
          <w:lang w:val="es-PR"/>
        </w:rPr>
        <w:t xml:space="preserve"> gustan</w:t>
      </w:r>
    </w:p>
    <w:p w14:paraId="61D0576A" w14:textId="77777777" w:rsidR="00172596" w:rsidRDefault="00172596" w:rsidP="00172596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Cambios en la forma de resolver los problemas</w:t>
      </w:r>
    </w:p>
    <w:p w14:paraId="10B67732" w14:textId="77777777" w:rsidR="00172596" w:rsidRPr="00CB24BB" w:rsidRDefault="00172596" w:rsidP="00172596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Cambios en el patrón del sueño</w:t>
      </w:r>
    </w:p>
    <w:p w14:paraId="43076C0A" w14:textId="77777777" w:rsidR="00172596" w:rsidRDefault="00172596" w:rsidP="00172596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>Comer mucho o dejar de comer</w:t>
      </w:r>
    </w:p>
    <w:p w14:paraId="0EC8A24A" w14:textId="77777777" w:rsidR="00172596" w:rsidRPr="00CB24BB" w:rsidRDefault="00172596" w:rsidP="00172596">
      <w:pPr>
        <w:pStyle w:val="ListParagraph"/>
        <w:numPr>
          <w:ilvl w:val="0"/>
          <w:numId w:val="2"/>
        </w:numPr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Orinarse en la ropa o en la cama (niños pequeños)</w:t>
      </w:r>
    </w:p>
    <w:p w14:paraId="42069E84" w14:textId="77777777" w:rsidR="00172596" w:rsidRPr="00CB24BB" w:rsidRDefault="00172596" w:rsidP="00172596">
      <w:pPr>
        <w:rPr>
          <w:rFonts w:ascii="Montserrat" w:hAnsi="Montserrat"/>
          <w:lang w:val="es-PR"/>
        </w:rPr>
      </w:pPr>
    </w:p>
    <w:p w14:paraId="12FBF92F" w14:textId="77777777" w:rsidR="00172596" w:rsidRPr="00CB24BB" w:rsidRDefault="00172596" w:rsidP="00172596">
      <w:pPr>
        <w:rPr>
          <w:rFonts w:ascii="Montserrat" w:hAnsi="Montserrat"/>
          <w:b/>
          <w:bCs/>
          <w:sz w:val="24"/>
          <w:szCs w:val="24"/>
          <w:lang w:val="es-PR"/>
        </w:rPr>
      </w:pPr>
      <w:r>
        <w:rPr>
          <w:rFonts w:ascii="Montserrat" w:hAnsi="Montserrat"/>
          <w:b/>
          <w:bCs/>
          <w:noProof/>
          <w:sz w:val="24"/>
          <w:szCs w:val="24"/>
          <w:lang w:val="es-PR"/>
        </w:rPr>
        <w:drawing>
          <wp:anchor distT="0" distB="0" distL="114300" distR="114300" simplePos="0" relativeHeight="251677705" behindDoc="1" locked="0" layoutInCell="1" allowOverlap="1" wp14:anchorId="49F843F6" wp14:editId="54540105">
            <wp:simplePos x="0" y="0"/>
            <wp:positionH relativeFrom="column">
              <wp:posOffset>3999191</wp:posOffset>
            </wp:positionH>
            <wp:positionV relativeFrom="paragraph">
              <wp:posOffset>160655</wp:posOffset>
            </wp:positionV>
            <wp:extent cx="244729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53" y="21407"/>
                <wp:lineTo x="21353" y="0"/>
                <wp:lineTo x="0" y="0"/>
              </wp:wrapPolygon>
            </wp:wrapTight>
            <wp:docPr id="1112875075" name="Picture 1112875075" descr="A picture containing text, human face, clipart, animated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75075" name="Picture 3" descr="A picture containing text, human face, clipart, animated cartoon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44"/>
                    <a:stretch/>
                  </pic:blipFill>
                  <pic:spPr bwMode="auto">
                    <a:xfrm>
                      <a:off x="0" y="0"/>
                      <a:ext cx="244729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4BB">
        <w:rPr>
          <w:rFonts w:ascii="Montserrat" w:hAnsi="Montserrat"/>
          <w:b/>
          <w:bCs/>
          <w:sz w:val="24"/>
          <w:szCs w:val="24"/>
          <w:lang w:val="es-PR"/>
        </w:rPr>
        <w:t xml:space="preserve">¿Qué puedo hacer </w:t>
      </w:r>
      <w:r>
        <w:rPr>
          <w:rFonts w:ascii="Montserrat" w:hAnsi="Montserrat"/>
          <w:b/>
          <w:bCs/>
          <w:sz w:val="24"/>
          <w:szCs w:val="24"/>
          <w:lang w:val="es-PR"/>
        </w:rPr>
        <w:t xml:space="preserve">ante </w:t>
      </w:r>
      <w:r w:rsidRPr="00CB24BB">
        <w:rPr>
          <w:rFonts w:ascii="Montserrat" w:hAnsi="Montserrat"/>
          <w:b/>
          <w:bCs/>
          <w:sz w:val="24"/>
          <w:szCs w:val="24"/>
          <w:lang w:val="es-PR"/>
        </w:rPr>
        <w:t>una crisis</w:t>
      </w:r>
      <w:r>
        <w:rPr>
          <w:rFonts w:ascii="Montserrat" w:hAnsi="Montserrat"/>
          <w:b/>
          <w:bCs/>
          <w:sz w:val="24"/>
          <w:szCs w:val="24"/>
          <w:lang w:val="es-PR"/>
        </w:rPr>
        <w:t xml:space="preserve"> en la escuela</w:t>
      </w:r>
      <w:r w:rsidRPr="00CB24BB">
        <w:rPr>
          <w:rFonts w:ascii="Montserrat" w:hAnsi="Montserrat"/>
          <w:b/>
          <w:bCs/>
          <w:sz w:val="24"/>
          <w:szCs w:val="24"/>
          <w:lang w:val="es-PR"/>
        </w:rPr>
        <w:t>?</w:t>
      </w:r>
      <w:r w:rsidRPr="001F0A1A">
        <w:rPr>
          <w:lang w:val="es-PR"/>
        </w:rPr>
        <w:t xml:space="preserve"> </w:t>
      </w:r>
    </w:p>
    <w:p w14:paraId="679341A2" w14:textId="77777777" w:rsidR="00172596" w:rsidRDefault="00172596" w:rsidP="00172596">
      <w:pPr>
        <w:pStyle w:val="ListParagraph"/>
        <w:numPr>
          <w:ilvl w:val="0"/>
          <w:numId w:val="3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Preguntar el motivo de la crisis (si no es evidente).</w:t>
      </w:r>
    </w:p>
    <w:p w14:paraId="1749E196" w14:textId="77777777" w:rsidR="00172596" w:rsidRDefault="00172596" w:rsidP="00172596">
      <w:pPr>
        <w:pStyle w:val="ListParagraph"/>
        <w:numPr>
          <w:ilvl w:val="0"/>
          <w:numId w:val="3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Permitirle que puedan desahogarse.</w:t>
      </w:r>
    </w:p>
    <w:p w14:paraId="085FE307" w14:textId="77777777" w:rsidR="00172596" w:rsidRDefault="00172596" w:rsidP="00172596">
      <w:pPr>
        <w:pStyle w:val="ListParagraph"/>
        <w:numPr>
          <w:ilvl w:val="0"/>
          <w:numId w:val="3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 xml:space="preserve">Contactar al personal de apoyo en la escuela: trabajador social, consejero o psicólogo </w:t>
      </w:r>
    </w:p>
    <w:p w14:paraId="61954B79" w14:textId="77777777" w:rsidR="00172596" w:rsidRDefault="00172596" w:rsidP="00172596">
      <w:pPr>
        <w:pStyle w:val="ListParagraph"/>
        <w:numPr>
          <w:ilvl w:val="0"/>
          <w:numId w:val="3"/>
        </w:numPr>
        <w:jc w:val="left"/>
        <w:rPr>
          <w:rFonts w:ascii="Montserrat" w:hAnsi="Montserrat"/>
          <w:lang w:val="es-PR"/>
        </w:rPr>
      </w:pPr>
      <w:r>
        <w:rPr>
          <w:rFonts w:ascii="Montserrat" w:hAnsi="Montserrat"/>
          <w:lang w:val="es-PR"/>
        </w:rPr>
        <w:t>Evaluar la situación para poderle ofrecer soluciones o ayudar.</w:t>
      </w:r>
    </w:p>
    <w:p w14:paraId="377D492F" w14:textId="77777777" w:rsidR="00172596" w:rsidRDefault="00172596" w:rsidP="00172596">
      <w:pPr>
        <w:pStyle w:val="ListParagraph"/>
        <w:numPr>
          <w:ilvl w:val="0"/>
          <w:numId w:val="3"/>
        </w:numPr>
        <w:jc w:val="left"/>
        <w:rPr>
          <w:rFonts w:ascii="Montserrat" w:hAnsi="Montserrat"/>
          <w:lang w:val="es-PR"/>
        </w:rPr>
      </w:pPr>
      <w:r w:rsidRPr="006A6A6C">
        <w:rPr>
          <w:rFonts w:ascii="Montserrat" w:hAnsi="Montserrat"/>
          <w:lang w:val="es-PR"/>
        </w:rPr>
        <w:t>Calmar</w:t>
      </w:r>
      <w:r>
        <w:rPr>
          <w:rFonts w:ascii="Montserrat" w:hAnsi="Montserrat"/>
          <w:lang w:val="es-PR"/>
        </w:rPr>
        <w:t>:</w:t>
      </w:r>
      <w:r w:rsidRPr="00CB24BB">
        <w:rPr>
          <w:rFonts w:ascii="Montserrat" w:hAnsi="Montserrat"/>
          <w:lang w:val="es-PR"/>
        </w:rPr>
        <w:t xml:space="preserve"> </w:t>
      </w:r>
      <w:r>
        <w:rPr>
          <w:rFonts w:ascii="Montserrat" w:hAnsi="Montserrat"/>
          <w:lang w:val="es-PR"/>
        </w:rPr>
        <w:t xml:space="preserve">ayudar al/los estudiantes a </w:t>
      </w:r>
      <w:r w:rsidRPr="00CB24BB">
        <w:rPr>
          <w:rFonts w:ascii="Montserrat" w:hAnsi="Montserrat"/>
          <w:lang w:val="es-PR"/>
        </w:rPr>
        <w:t>respirar profundo, contar hasta 10</w:t>
      </w:r>
      <w:r>
        <w:rPr>
          <w:rFonts w:ascii="Montserrat" w:hAnsi="Montserrat"/>
          <w:lang w:val="es-PR"/>
        </w:rPr>
        <w:t xml:space="preserve"> y que traten de </w:t>
      </w:r>
      <w:r w:rsidRPr="00CB24BB">
        <w:rPr>
          <w:rFonts w:ascii="Montserrat" w:hAnsi="Montserrat"/>
          <w:lang w:val="es-PR"/>
        </w:rPr>
        <w:t>expres</w:t>
      </w:r>
      <w:r>
        <w:rPr>
          <w:rFonts w:ascii="Montserrat" w:hAnsi="Montserrat"/>
          <w:lang w:val="es-PR"/>
        </w:rPr>
        <w:t>ar</w:t>
      </w:r>
      <w:r w:rsidRPr="00CB24BB">
        <w:rPr>
          <w:rFonts w:ascii="Montserrat" w:hAnsi="Montserrat"/>
          <w:lang w:val="es-PR"/>
        </w:rPr>
        <w:t xml:space="preserve"> en palabras lo que sient</w:t>
      </w:r>
      <w:r>
        <w:rPr>
          <w:rFonts w:ascii="Montserrat" w:hAnsi="Montserrat"/>
          <w:lang w:val="es-PR"/>
        </w:rPr>
        <w:t>en</w:t>
      </w:r>
      <w:r w:rsidRPr="00CB24BB">
        <w:rPr>
          <w:rFonts w:ascii="Montserrat" w:hAnsi="Montserrat"/>
          <w:lang w:val="es-PR"/>
        </w:rPr>
        <w:t xml:space="preserve"> y piens</w:t>
      </w:r>
      <w:r>
        <w:rPr>
          <w:rFonts w:ascii="Montserrat" w:hAnsi="Montserrat"/>
          <w:lang w:val="es-PR"/>
        </w:rPr>
        <w:t>an</w:t>
      </w:r>
      <w:r w:rsidRPr="00CB24BB">
        <w:rPr>
          <w:rFonts w:ascii="Montserrat" w:hAnsi="Montserrat"/>
          <w:lang w:val="es-PR"/>
        </w:rPr>
        <w:t>.</w:t>
      </w:r>
    </w:p>
    <w:p w14:paraId="5C6D5CF3" w14:textId="77777777" w:rsidR="00172596" w:rsidRDefault="00172596" w:rsidP="00172596">
      <w:pPr>
        <w:pStyle w:val="ListParagraph"/>
        <w:numPr>
          <w:ilvl w:val="0"/>
          <w:numId w:val="3"/>
        </w:numPr>
        <w:rPr>
          <w:rFonts w:ascii="Montserrat" w:hAnsi="Montserrat"/>
          <w:lang w:val="es-PR"/>
        </w:rPr>
      </w:pPr>
      <w:r w:rsidRPr="006A6A6C">
        <w:rPr>
          <w:rFonts w:ascii="Montserrat" w:hAnsi="Montserrat"/>
          <w:lang w:val="es-PR"/>
        </w:rPr>
        <w:t>Distraerlo</w:t>
      </w:r>
      <w:r>
        <w:rPr>
          <w:rFonts w:ascii="Montserrat" w:hAnsi="Montserrat"/>
          <w:lang w:val="es-PR"/>
        </w:rPr>
        <w:t>s mientras no sea posible resolver la crisis: salir del salón, escuchar música, leer, usar de la tecnología, hacer ejercicios, etc.</w:t>
      </w:r>
    </w:p>
    <w:p w14:paraId="6A93BE0D" w14:textId="77777777" w:rsidR="00172596" w:rsidRDefault="00172596" w:rsidP="00172596">
      <w:pPr>
        <w:rPr>
          <w:rFonts w:ascii="Montserrat" w:hAnsi="Montserrat"/>
          <w:b/>
          <w:bCs/>
          <w:lang w:val="es-PR"/>
        </w:rPr>
      </w:pPr>
    </w:p>
    <w:p w14:paraId="40EEE884" w14:textId="77777777" w:rsidR="00172596" w:rsidRDefault="00172596" w:rsidP="00172596">
      <w:pPr>
        <w:rPr>
          <w:rFonts w:ascii="Montserrat" w:hAnsi="Montserrat"/>
          <w:b/>
          <w:bCs/>
          <w:lang w:val="es-PR"/>
        </w:rPr>
      </w:pPr>
    </w:p>
    <w:p w14:paraId="285AEA18" w14:textId="77777777" w:rsidR="00172596" w:rsidRDefault="00172596" w:rsidP="00172596">
      <w:pPr>
        <w:rPr>
          <w:rFonts w:ascii="Montserrat" w:hAnsi="Montserrat"/>
          <w:b/>
          <w:bCs/>
          <w:lang w:val="es-PR"/>
        </w:rPr>
      </w:pPr>
    </w:p>
    <w:p w14:paraId="42D361E7" w14:textId="77777777" w:rsidR="00172596" w:rsidRPr="00CB24BB" w:rsidRDefault="00172596" w:rsidP="00172596">
      <w:pPr>
        <w:rPr>
          <w:rFonts w:ascii="Montserrat" w:hAnsi="Montserrat"/>
          <w:b/>
          <w:bCs/>
          <w:lang w:val="es-PR"/>
        </w:rPr>
      </w:pPr>
      <w:r w:rsidRPr="00CB24BB">
        <w:rPr>
          <w:rFonts w:ascii="Montserrat" w:hAnsi="Montserrat"/>
          <w:b/>
          <w:bCs/>
          <w:lang w:val="es-PR"/>
        </w:rPr>
        <w:t>Referencias:</w:t>
      </w:r>
    </w:p>
    <w:p w14:paraId="425FA3D3" w14:textId="77777777" w:rsidR="00172596" w:rsidRPr="003D73B3" w:rsidRDefault="00172596" w:rsidP="00172596">
      <w:pPr>
        <w:ind w:left="720" w:hanging="720"/>
        <w:rPr>
          <w:rFonts w:ascii="Montserrat" w:hAnsi="Montserrat"/>
          <w:lang w:val="es-PR"/>
        </w:rPr>
      </w:pPr>
      <w:r w:rsidRPr="00545544">
        <w:rPr>
          <w:rFonts w:ascii="Montserrat" w:hAnsi="Montserrat"/>
          <w:lang w:val="es-PR"/>
        </w:rPr>
        <w:t xml:space="preserve">Delgado, P. (2022). </w:t>
      </w:r>
      <w:r w:rsidRPr="00E45B54">
        <w:rPr>
          <w:rFonts w:ascii="Montserrat" w:hAnsi="Montserrat"/>
          <w:i/>
          <w:iCs/>
          <w:lang w:val="es-PR"/>
        </w:rPr>
        <w:t>¿Qué hacer en Caso de Una crisis en un centro educativo?</w:t>
      </w:r>
      <w:r w:rsidRPr="00545544">
        <w:rPr>
          <w:rFonts w:ascii="Montserrat" w:hAnsi="Montserrat"/>
          <w:lang w:val="es-PR"/>
        </w:rPr>
        <w:t xml:space="preserve"> Observatorio / Instituto para el Futuro de la Educación. </w:t>
      </w:r>
      <w:hyperlink r:id="rId35" w:history="1">
        <w:r w:rsidRPr="003D73B3">
          <w:rPr>
            <w:rStyle w:val="Hyperlink"/>
            <w:rFonts w:ascii="Montserrat" w:hAnsi="Montserrat"/>
            <w:lang w:val="es-PR"/>
          </w:rPr>
          <w:t>https://observatorio.tec.mx/edu-news/que-hacer-en-caso-de-crisis-escuelas/</w:t>
        </w:r>
      </w:hyperlink>
      <w:r w:rsidRPr="003D73B3">
        <w:rPr>
          <w:rFonts w:ascii="Montserrat" w:hAnsi="Montserrat"/>
          <w:lang w:val="es-PR"/>
        </w:rPr>
        <w:t xml:space="preserve">   </w:t>
      </w:r>
    </w:p>
    <w:p w14:paraId="6A1CA560" w14:textId="77777777" w:rsidR="00172596" w:rsidRPr="00CB24BB" w:rsidRDefault="00172596" w:rsidP="00172596">
      <w:pPr>
        <w:ind w:left="720" w:hanging="720"/>
        <w:rPr>
          <w:rStyle w:val="httpsdleraeescrisis"/>
          <w:rFonts w:ascii="Montserrat" w:hAnsi="Montserrat"/>
          <w:lang w:val="es-PR"/>
        </w:rPr>
      </w:pPr>
      <w:r w:rsidRPr="00CB24BB">
        <w:rPr>
          <w:rFonts w:ascii="Montserrat" w:hAnsi="Montserrat"/>
          <w:lang w:val="es-PR"/>
        </w:rPr>
        <w:t xml:space="preserve">Real Academia Española. (2022). </w:t>
      </w:r>
      <w:r w:rsidRPr="00CB24BB">
        <w:rPr>
          <w:rStyle w:val="Emphasis"/>
          <w:rFonts w:ascii="Montserrat" w:hAnsi="Montserrat"/>
          <w:lang w:val="es-PR"/>
        </w:rPr>
        <w:t>Crisis</w:t>
      </w:r>
      <w:r w:rsidRPr="00CB24BB">
        <w:rPr>
          <w:rFonts w:ascii="Montserrat" w:hAnsi="Montserrat"/>
          <w:lang w:val="es-PR"/>
        </w:rPr>
        <w:t xml:space="preserve">. Real Academia Española: Diccionario de la lengua española (DLE). </w:t>
      </w:r>
      <w:hyperlink r:id="rId36" w:history="1">
        <w:r w:rsidRPr="00CB24BB">
          <w:rPr>
            <w:rStyle w:val="Hyperlink"/>
            <w:rFonts w:ascii="Montserrat" w:hAnsi="Montserrat"/>
            <w:lang w:val="es-PR"/>
          </w:rPr>
          <w:t>https://dle.rae.es/crisis</w:t>
        </w:r>
      </w:hyperlink>
      <w:r w:rsidRPr="00CB24BB">
        <w:rPr>
          <w:rStyle w:val="httpsdleraeescrisis"/>
          <w:rFonts w:ascii="Montserrat" w:hAnsi="Montserrat"/>
          <w:lang w:val="es-PR"/>
        </w:rPr>
        <w:t xml:space="preserve"> </w:t>
      </w:r>
    </w:p>
    <w:p w14:paraId="680137E7" w14:textId="77777777" w:rsidR="00172596" w:rsidRPr="003D73B3" w:rsidRDefault="00172596" w:rsidP="00172596">
      <w:pPr>
        <w:ind w:left="720" w:hanging="720"/>
        <w:rPr>
          <w:rStyle w:val="httpswwwcopesuploadspdfmanual-crisis-ninos-desastrepdf"/>
          <w:rFonts w:ascii="Montserrat" w:hAnsi="Montserrat"/>
          <w:lang w:val="es-PR"/>
        </w:rPr>
      </w:pPr>
      <w:bookmarkStart w:id="0" w:name="_Hlk135817744"/>
      <w:r w:rsidRPr="00CB24BB">
        <w:rPr>
          <w:rFonts w:ascii="Montserrat" w:hAnsi="Montserrat"/>
          <w:lang w:val="es-PR"/>
        </w:rPr>
        <w:t xml:space="preserve">Red para la infancia y adolescencia, &amp; Asociación de capacitación e investigación para la salud mental, ACISAM. (n.d.). </w:t>
      </w:r>
      <w:r w:rsidRPr="00827A90">
        <w:rPr>
          <w:rFonts w:ascii="Montserrat" w:hAnsi="Montserrat"/>
          <w:i/>
          <w:iCs/>
          <w:lang w:val="es-PR"/>
        </w:rPr>
        <w:t>Manual de intervención en crisis para niños y niñas en situaciones de desastre</w:t>
      </w:r>
      <w:r>
        <w:rPr>
          <w:rFonts w:ascii="Montserrat" w:hAnsi="Montserrat"/>
          <w:lang w:val="es-PR"/>
        </w:rPr>
        <w:t xml:space="preserve">. </w:t>
      </w:r>
      <w:r w:rsidRPr="00CB24BB">
        <w:rPr>
          <w:rFonts w:ascii="Montserrat" w:hAnsi="Montserrat"/>
          <w:lang w:val="es-PR"/>
        </w:rPr>
        <w:t>Consejo General de la Psicologí</w:t>
      </w:r>
      <w:r w:rsidRPr="00CB24BB">
        <w:rPr>
          <w:rFonts w:ascii="Montserrat" w:hAnsi="Montserrat"/>
          <w:lang w:val="es-PR"/>
        </w:rPr>
        <w:softHyphen/>
        <w:t xml:space="preserve">a de España. </w:t>
      </w:r>
      <w:hyperlink r:id="rId37" w:history="1">
        <w:r w:rsidRPr="003D73B3">
          <w:rPr>
            <w:rStyle w:val="Hyperlink"/>
            <w:rFonts w:ascii="Montserrat" w:hAnsi="Montserrat"/>
            <w:lang w:val="es-PR"/>
          </w:rPr>
          <w:t>https://www.cop.es/uploads/PDF/MANUAL-CRISIS-NINOS-DESASTRE.pdf</w:t>
        </w:r>
      </w:hyperlink>
      <w:r w:rsidRPr="003D73B3">
        <w:rPr>
          <w:rStyle w:val="httpswwwcopesuploadspdfmanual-crisis-ninos-desastrepdf"/>
          <w:rFonts w:ascii="Montserrat" w:hAnsi="Montserrat"/>
          <w:lang w:val="es-PR"/>
        </w:rPr>
        <w:t xml:space="preserve"> </w:t>
      </w:r>
    </w:p>
    <w:bookmarkEnd w:id="0"/>
    <w:p w14:paraId="11CA8591" w14:textId="77777777" w:rsidR="00172596" w:rsidRPr="00CB24BB" w:rsidRDefault="00172596" w:rsidP="00172596">
      <w:pPr>
        <w:ind w:left="720" w:hanging="720"/>
        <w:rPr>
          <w:rStyle w:val="httpschildmindorgesarticulocomo-manejar-rabietas-y-crisis-emocionales"/>
          <w:rFonts w:ascii="Montserrat" w:hAnsi="Montserrat"/>
        </w:rPr>
      </w:pPr>
      <w:r w:rsidRPr="00CB24BB">
        <w:rPr>
          <w:rFonts w:ascii="Montserrat" w:hAnsi="Montserrat"/>
          <w:lang w:val="es-PR"/>
        </w:rPr>
        <w:t xml:space="preserve">Miller, C. (2022). </w:t>
      </w:r>
      <w:r w:rsidRPr="00CB24BB">
        <w:rPr>
          <w:rStyle w:val="Emphasis"/>
          <w:rFonts w:ascii="Montserrat" w:hAnsi="Montserrat"/>
          <w:lang w:val="es-PR"/>
        </w:rPr>
        <w:t>Como manejar las rabietas y las crisis emocionales</w:t>
      </w:r>
      <w:r w:rsidRPr="00CB24BB">
        <w:rPr>
          <w:rFonts w:ascii="Montserrat" w:hAnsi="Montserrat"/>
          <w:lang w:val="es-PR"/>
        </w:rPr>
        <w:t xml:space="preserve">. </w:t>
      </w:r>
      <w:r w:rsidRPr="00CB24BB">
        <w:rPr>
          <w:rFonts w:ascii="Montserrat" w:hAnsi="Montserrat"/>
        </w:rPr>
        <w:t xml:space="preserve">Child Mind Institute. </w:t>
      </w:r>
      <w:hyperlink r:id="rId38" w:history="1">
        <w:r w:rsidRPr="00CB24BB">
          <w:rPr>
            <w:rStyle w:val="Hyperlink"/>
            <w:rFonts w:ascii="Montserrat" w:hAnsi="Montserrat"/>
          </w:rPr>
          <w:t>https://childmind.org/es/articulo/como-manejar-rabietas-y-crisis-emocionales/</w:t>
        </w:r>
      </w:hyperlink>
      <w:r w:rsidRPr="00CB24BB">
        <w:rPr>
          <w:rStyle w:val="httpschildmindorgesarticulocomo-manejar-rabietas-y-crisis-emocionales"/>
          <w:rFonts w:ascii="Montserrat" w:hAnsi="Montserrat"/>
        </w:rPr>
        <w:t xml:space="preserve"> </w:t>
      </w:r>
    </w:p>
    <w:p w14:paraId="2172CDB1" w14:textId="77777777" w:rsidR="00172596" w:rsidRPr="00CB24BB" w:rsidRDefault="00172596" w:rsidP="00172596">
      <w:pPr>
        <w:ind w:left="720" w:hanging="720"/>
        <w:rPr>
          <w:rFonts w:ascii="Montserrat" w:hAnsi="Montserrat"/>
        </w:rPr>
      </w:pPr>
    </w:p>
    <w:p w14:paraId="3DEC2604" w14:textId="77777777" w:rsidR="00172596" w:rsidRPr="00737E6F" w:rsidRDefault="00172596" w:rsidP="00A3218F">
      <w:pPr>
        <w:ind w:left="720" w:hanging="720"/>
        <w:rPr>
          <w:rFonts w:ascii="Montserrat" w:hAnsi="Montserrat"/>
        </w:rPr>
      </w:pPr>
    </w:p>
    <w:sectPr w:rsidR="00172596" w:rsidRPr="00737E6F" w:rsidSect="007A59DF">
      <w:headerReference w:type="default" r:id="rId39"/>
      <w:endnotePr>
        <w:numFmt w:val="decimal"/>
      </w:endnotePr>
      <w:pgSz w:w="12240" w:h="15840"/>
      <w:pgMar w:top="1243" w:right="1152" w:bottom="90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BE9EC" w14:textId="77777777" w:rsidR="003B333E" w:rsidRDefault="003B333E" w:rsidP="006C44DB">
      <w:pPr>
        <w:spacing w:line="240" w:lineRule="auto"/>
      </w:pPr>
      <w:r>
        <w:separator/>
      </w:r>
    </w:p>
  </w:endnote>
  <w:endnote w:type="continuationSeparator" w:id="0">
    <w:p w14:paraId="2271E21A" w14:textId="77777777" w:rsidR="003B333E" w:rsidRDefault="003B333E" w:rsidP="006C44DB">
      <w:pPr>
        <w:spacing w:line="240" w:lineRule="auto"/>
      </w:pPr>
      <w:r>
        <w:continuationSeparator/>
      </w:r>
    </w:p>
  </w:endnote>
  <w:endnote w:type="continuationNotice" w:id="1">
    <w:p w14:paraId="27059723" w14:textId="77777777" w:rsidR="003B333E" w:rsidRDefault="003B33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308A0" w14:textId="77777777" w:rsidR="003B333E" w:rsidRDefault="003B333E" w:rsidP="006C44DB">
      <w:pPr>
        <w:spacing w:line="240" w:lineRule="auto"/>
      </w:pPr>
      <w:r>
        <w:separator/>
      </w:r>
    </w:p>
  </w:footnote>
  <w:footnote w:type="continuationSeparator" w:id="0">
    <w:p w14:paraId="39A0DC16" w14:textId="77777777" w:rsidR="003B333E" w:rsidRDefault="003B333E" w:rsidP="006C44DB">
      <w:pPr>
        <w:spacing w:line="240" w:lineRule="auto"/>
      </w:pPr>
      <w:r>
        <w:continuationSeparator/>
      </w:r>
    </w:p>
  </w:footnote>
  <w:footnote w:type="continuationNotice" w:id="1">
    <w:p w14:paraId="7A3875F2" w14:textId="77777777" w:rsidR="003B333E" w:rsidRDefault="003B333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D36F8" w14:textId="302DD7AD" w:rsidR="006C44DB" w:rsidRDefault="00836B63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F31D3C0" wp14:editId="008E1DDA">
          <wp:simplePos x="0" y="0"/>
          <wp:positionH relativeFrom="margin">
            <wp:posOffset>5761912</wp:posOffset>
          </wp:positionH>
          <wp:positionV relativeFrom="paragraph">
            <wp:posOffset>-195541</wp:posOffset>
          </wp:positionV>
          <wp:extent cx="939282" cy="696077"/>
          <wp:effectExtent l="0" t="0" r="0" b="8890"/>
          <wp:wrapNone/>
          <wp:docPr id="1845384204" name="Picture 1845384204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preview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95" t="17829" r="3942" b="16834"/>
                  <a:stretch/>
                </pic:blipFill>
                <pic:spPr bwMode="auto">
                  <a:xfrm>
                    <a:off x="0" y="0"/>
                    <a:ext cx="939282" cy="6960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4993" w:rsidRPr="00FB4227">
      <w:rPr>
        <w:b/>
        <w:bCs/>
        <w:i/>
        <w:iCs/>
        <w:noProof/>
        <w:color w:val="009999"/>
        <w:sz w:val="28"/>
        <w:szCs w:val="28"/>
      </w:rPr>
      <w:drawing>
        <wp:anchor distT="0" distB="0" distL="114300" distR="114300" simplePos="0" relativeHeight="251658240" behindDoc="0" locked="0" layoutInCell="1" allowOverlap="1" wp14:anchorId="2DD88048" wp14:editId="65BE1648">
          <wp:simplePos x="0" y="0"/>
          <wp:positionH relativeFrom="column">
            <wp:posOffset>-358140</wp:posOffset>
          </wp:positionH>
          <wp:positionV relativeFrom="paragraph">
            <wp:posOffset>-209550</wp:posOffset>
          </wp:positionV>
          <wp:extent cx="1139483" cy="590550"/>
          <wp:effectExtent l="0" t="0" r="3810" b="0"/>
          <wp:wrapNone/>
          <wp:docPr id="7" name="Picture 7" descr="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50B151A-F423-4548-9A45-9139C21D14F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9" descr="Shape&#10;&#10;Description automatically generated">
                    <a:extLst>
                      <a:ext uri="{FF2B5EF4-FFF2-40B4-BE49-F238E27FC236}">
                        <a16:creationId xmlns:a16="http://schemas.microsoft.com/office/drawing/2014/main" id="{F50B151A-F423-4548-9A45-9139C21D14F6}"/>
                      </a:ext>
                    </a:extLst>
                  </pic:cNvPr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39483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25422"/>
    <w:multiLevelType w:val="hybridMultilevel"/>
    <w:tmpl w:val="B9EC476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26CAC"/>
    <w:multiLevelType w:val="hybridMultilevel"/>
    <w:tmpl w:val="C7E057B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F3111D"/>
    <w:multiLevelType w:val="hybridMultilevel"/>
    <w:tmpl w:val="93F489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BD6C94"/>
    <w:multiLevelType w:val="hybridMultilevel"/>
    <w:tmpl w:val="649E7220"/>
    <w:lvl w:ilvl="0" w:tplc="EF6230C6">
      <w:start w:val="1"/>
      <w:numFmt w:val="bullet"/>
      <w:lvlText w:val="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196394">
    <w:abstractNumId w:val="3"/>
  </w:num>
  <w:num w:numId="2" w16cid:durableId="1964311592">
    <w:abstractNumId w:val="1"/>
  </w:num>
  <w:num w:numId="3" w16cid:durableId="748311894">
    <w:abstractNumId w:val="0"/>
  </w:num>
  <w:num w:numId="4" w16cid:durableId="4674748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072"/>
    <w:rsid w:val="00007CAD"/>
    <w:rsid w:val="00030B7C"/>
    <w:rsid w:val="000360B5"/>
    <w:rsid w:val="000453DF"/>
    <w:rsid w:val="0009337F"/>
    <w:rsid w:val="000B4A4B"/>
    <w:rsid w:val="000C167A"/>
    <w:rsid w:val="000C4640"/>
    <w:rsid w:val="000E091B"/>
    <w:rsid w:val="000E63E6"/>
    <w:rsid w:val="000E6702"/>
    <w:rsid w:val="001020B1"/>
    <w:rsid w:val="00102356"/>
    <w:rsid w:val="00112A44"/>
    <w:rsid w:val="00120AC0"/>
    <w:rsid w:val="00172197"/>
    <w:rsid w:val="00172596"/>
    <w:rsid w:val="001739D5"/>
    <w:rsid w:val="0018339E"/>
    <w:rsid w:val="00196072"/>
    <w:rsid w:val="001A676E"/>
    <w:rsid w:val="001B54FA"/>
    <w:rsid w:val="001D19AE"/>
    <w:rsid w:val="001F0A1A"/>
    <w:rsid w:val="00200147"/>
    <w:rsid w:val="002125BF"/>
    <w:rsid w:val="00215DEF"/>
    <w:rsid w:val="00224043"/>
    <w:rsid w:val="00242C7A"/>
    <w:rsid w:val="00243E70"/>
    <w:rsid w:val="00251FA4"/>
    <w:rsid w:val="002832A2"/>
    <w:rsid w:val="00296292"/>
    <w:rsid w:val="002A1FDD"/>
    <w:rsid w:val="002C54F8"/>
    <w:rsid w:val="002C732A"/>
    <w:rsid w:val="002F74E9"/>
    <w:rsid w:val="00301466"/>
    <w:rsid w:val="003273B8"/>
    <w:rsid w:val="00327834"/>
    <w:rsid w:val="00345BBA"/>
    <w:rsid w:val="00356E03"/>
    <w:rsid w:val="00362829"/>
    <w:rsid w:val="00362941"/>
    <w:rsid w:val="00370C52"/>
    <w:rsid w:val="00394FAB"/>
    <w:rsid w:val="003960EF"/>
    <w:rsid w:val="003B16E2"/>
    <w:rsid w:val="003B1A6D"/>
    <w:rsid w:val="003B333E"/>
    <w:rsid w:val="003D73B3"/>
    <w:rsid w:val="003F2380"/>
    <w:rsid w:val="00407D9B"/>
    <w:rsid w:val="00427955"/>
    <w:rsid w:val="0043315C"/>
    <w:rsid w:val="0043631C"/>
    <w:rsid w:val="00453F6D"/>
    <w:rsid w:val="00497147"/>
    <w:rsid w:val="004A1333"/>
    <w:rsid w:val="004A2F35"/>
    <w:rsid w:val="004B6BB8"/>
    <w:rsid w:val="004E752B"/>
    <w:rsid w:val="005065DC"/>
    <w:rsid w:val="00533631"/>
    <w:rsid w:val="00545544"/>
    <w:rsid w:val="005B7CCE"/>
    <w:rsid w:val="005C5A5B"/>
    <w:rsid w:val="005D3409"/>
    <w:rsid w:val="005D5B80"/>
    <w:rsid w:val="005E0278"/>
    <w:rsid w:val="005F2D81"/>
    <w:rsid w:val="00626C22"/>
    <w:rsid w:val="0063490F"/>
    <w:rsid w:val="006359B3"/>
    <w:rsid w:val="0064619A"/>
    <w:rsid w:val="00685C13"/>
    <w:rsid w:val="006A6A6C"/>
    <w:rsid w:val="006B57E0"/>
    <w:rsid w:val="006C44DB"/>
    <w:rsid w:val="006E359D"/>
    <w:rsid w:val="00700070"/>
    <w:rsid w:val="00712150"/>
    <w:rsid w:val="00730DB3"/>
    <w:rsid w:val="00737E6F"/>
    <w:rsid w:val="00761920"/>
    <w:rsid w:val="0077063E"/>
    <w:rsid w:val="00780485"/>
    <w:rsid w:val="007847B4"/>
    <w:rsid w:val="00790D53"/>
    <w:rsid w:val="007A59DF"/>
    <w:rsid w:val="007C057C"/>
    <w:rsid w:val="007D2C79"/>
    <w:rsid w:val="0080534C"/>
    <w:rsid w:val="0080781A"/>
    <w:rsid w:val="00816F37"/>
    <w:rsid w:val="00827A90"/>
    <w:rsid w:val="00836B63"/>
    <w:rsid w:val="00842F7E"/>
    <w:rsid w:val="00872C85"/>
    <w:rsid w:val="00891DA9"/>
    <w:rsid w:val="008B1292"/>
    <w:rsid w:val="008C3FD4"/>
    <w:rsid w:val="008D70CC"/>
    <w:rsid w:val="008E5C72"/>
    <w:rsid w:val="00917A4A"/>
    <w:rsid w:val="00936FED"/>
    <w:rsid w:val="00940892"/>
    <w:rsid w:val="009456C2"/>
    <w:rsid w:val="0098354E"/>
    <w:rsid w:val="009A5480"/>
    <w:rsid w:val="009B6815"/>
    <w:rsid w:val="009C13B6"/>
    <w:rsid w:val="009D5BEE"/>
    <w:rsid w:val="00A00939"/>
    <w:rsid w:val="00A12046"/>
    <w:rsid w:val="00A20831"/>
    <w:rsid w:val="00A2710A"/>
    <w:rsid w:val="00A3218F"/>
    <w:rsid w:val="00A51885"/>
    <w:rsid w:val="00A57222"/>
    <w:rsid w:val="00AA52F7"/>
    <w:rsid w:val="00AD1659"/>
    <w:rsid w:val="00B1487D"/>
    <w:rsid w:val="00B267E3"/>
    <w:rsid w:val="00B412C6"/>
    <w:rsid w:val="00B4185F"/>
    <w:rsid w:val="00B42128"/>
    <w:rsid w:val="00B62300"/>
    <w:rsid w:val="00B63C62"/>
    <w:rsid w:val="00B86717"/>
    <w:rsid w:val="00BA21E7"/>
    <w:rsid w:val="00BB6A42"/>
    <w:rsid w:val="00BB6C1E"/>
    <w:rsid w:val="00BB7347"/>
    <w:rsid w:val="00BE05D6"/>
    <w:rsid w:val="00BE1E66"/>
    <w:rsid w:val="00C23490"/>
    <w:rsid w:val="00C3147D"/>
    <w:rsid w:val="00C40F5C"/>
    <w:rsid w:val="00C547EE"/>
    <w:rsid w:val="00C576D8"/>
    <w:rsid w:val="00C75C73"/>
    <w:rsid w:val="00C87620"/>
    <w:rsid w:val="00CA4991"/>
    <w:rsid w:val="00CB09B9"/>
    <w:rsid w:val="00CB1958"/>
    <w:rsid w:val="00CB24BB"/>
    <w:rsid w:val="00CB2A01"/>
    <w:rsid w:val="00CB743F"/>
    <w:rsid w:val="00CB78FF"/>
    <w:rsid w:val="00CC0812"/>
    <w:rsid w:val="00CE6EF9"/>
    <w:rsid w:val="00CF4993"/>
    <w:rsid w:val="00D01D57"/>
    <w:rsid w:val="00D167B7"/>
    <w:rsid w:val="00D1684C"/>
    <w:rsid w:val="00D2082D"/>
    <w:rsid w:val="00D22F30"/>
    <w:rsid w:val="00D304F5"/>
    <w:rsid w:val="00D548B1"/>
    <w:rsid w:val="00D57190"/>
    <w:rsid w:val="00D72BD3"/>
    <w:rsid w:val="00D92E14"/>
    <w:rsid w:val="00DC4494"/>
    <w:rsid w:val="00DC5808"/>
    <w:rsid w:val="00DD6A67"/>
    <w:rsid w:val="00E32743"/>
    <w:rsid w:val="00E33035"/>
    <w:rsid w:val="00E45B54"/>
    <w:rsid w:val="00E53461"/>
    <w:rsid w:val="00E72C37"/>
    <w:rsid w:val="00E7686F"/>
    <w:rsid w:val="00E80489"/>
    <w:rsid w:val="00E85A03"/>
    <w:rsid w:val="00E879A2"/>
    <w:rsid w:val="00E92BFC"/>
    <w:rsid w:val="00E95814"/>
    <w:rsid w:val="00EA2DF7"/>
    <w:rsid w:val="00EB6B32"/>
    <w:rsid w:val="00EC1983"/>
    <w:rsid w:val="00EC27F4"/>
    <w:rsid w:val="00ED2FF8"/>
    <w:rsid w:val="00EF5B68"/>
    <w:rsid w:val="00F37622"/>
    <w:rsid w:val="00F40002"/>
    <w:rsid w:val="00F40922"/>
    <w:rsid w:val="00F44EF5"/>
    <w:rsid w:val="00F4529B"/>
    <w:rsid w:val="00F50050"/>
    <w:rsid w:val="00F55E6B"/>
    <w:rsid w:val="00F632BE"/>
    <w:rsid w:val="00F74BF9"/>
    <w:rsid w:val="00FA5D08"/>
    <w:rsid w:val="00FA665B"/>
    <w:rsid w:val="00FB4F11"/>
    <w:rsid w:val="00FD754D"/>
    <w:rsid w:val="00FE2285"/>
    <w:rsid w:val="00FF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D611A"/>
  <w15:chartTrackingRefBased/>
  <w15:docId w15:val="{D6F1A6F1-04C1-41EC-B069-B69A59BAD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4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44DB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C44DB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C44DB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6C44DB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C44DB"/>
    <w:rPr>
      <w:i/>
      <w:iCs/>
    </w:rPr>
  </w:style>
  <w:style w:type="character" w:customStyle="1" w:styleId="httpsestadisticasprfilesinventariopublicacionesjunio202021pdf">
    <w:name w:val="https://estadisticas.pr/files/inventario/publicaciones/junio%202021.pdf"/>
    <w:basedOn w:val="DefaultParagraphFont"/>
    <w:rsid w:val="006C44DB"/>
  </w:style>
  <w:style w:type="paragraph" w:styleId="IntenseQuote">
    <w:name w:val="Intense Quote"/>
    <w:basedOn w:val="Normal"/>
    <w:next w:val="Normal"/>
    <w:link w:val="IntenseQuoteChar"/>
    <w:uiPriority w:val="30"/>
    <w:qFormat/>
    <w:rsid w:val="006C44D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44DB"/>
    <w:rPr>
      <w:i/>
      <w:iCs/>
      <w:color w:val="4472C4" w:themeColor="accent1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C44D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4D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C44D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4DB"/>
    <w:rPr>
      <w:lang w:val="en-US"/>
    </w:rPr>
  </w:style>
  <w:style w:type="table" w:styleId="TableGrid">
    <w:name w:val="Table Grid"/>
    <w:basedOn w:val="TableNormal"/>
    <w:uiPriority w:val="39"/>
    <w:rsid w:val="002962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tpschildmindorgesarticulocomo-manejar-rabietas-y-crisis-emocionales">
    <w:name w:val="https://childmind.org/es/articulo/como-manejar-rabietas-y-crisis-emocionales/"/>
    <w:basedOn w:val="DefaultParagraphFont"/>
    <w:rsid w:val="00196072"/>
  </w:style>
  <w:style w:type="character" w:styleId="Hyperlink">
    <w:name w:val="Hyperlink"/>
    <w:basedOn w:val="DefaultParagraphFont"/>
    <w:uiPriority w:val="99"/>
    <w:unhideWhenUsed/>
    <w:rsid w:val="00196072"/>
    <w:rPr>
      <w:color w:val="0563C1" w:themeColor="hyperlink"/>
      <w:u w:val="single"/>
    </w:rPr>
  </w:style>
  <w:style w:type="character" w:customStyle="1" w:styleId="httpsdleraeescrisis">
    <w:name w:val="https://dle.rae.es/crisis"/>
    <w:basedOn w:val="DefaultParagraphFont"/>
    <w:rsid w:val="00196072"/>
  </w:style>
  <w:style w:type="character" w:customStyle="1" w:styleId="httpswwwcopesuploadspdfmanual-crisis-ninos-desastrepdf">
    <w:name w:val="https://www.cop.es/uploads/pdf/manual-crisis-ninos-desastre.pdf"/>
    <w:basedOn w:val="DefaultParagraphFont"/>
    <w:rsid w:val="00196072"/>
  </w:style>
  <w:style w:type="character" w:styleId="UnresolvedMention">
    <w:name w:val="Unresolved Mention"/>
    <w:basedOn w:val="DefaultParagraphFont"/>
    <w:uiPriority w:val="99"/>
    <w:semiHidden/>
    <w:unhideWhenUsed/>
    <w:rsid w:val="00545544"/>
    <w:rPr>
      <w:color w:val="605E5C"/>
      <w:shd w:val="clear" w:color="auto" w:fill="E1DFDD"/>
    </w:rPr>
  </w:style>
  <w:style w:type="character" w:customStyle="1" w:styleId="httpsceisamcomtips-para-controlar-la-ansiedad">
    <w:name w:val="https://ceisam.com/tips-para-controlar-la-ansiedad/"/>
    <w:basedOn w:val="DefaultParagraphFont"/>
    <w:rsid w:val="00BB6C1E"/>
  </w:style>
  <w:style w:type="character" w:customStyle="1" w:styleId="httpspaginaswebenguadalajaracommxtips-para-combatir-la-amnsiedad-laboral">
    <w:name w:val="https://paginaswebenguadalajara.com.mx/tips-para-combatir-la-amnsiedad-laboral/"/>
    <w:basedOn w:val="DefaultParagraphFont"/>
    <w:rsid w:val="00E72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p.es/uploads/PDF/MANUAL-CRISIS-NINOS-DESASTRE.pdf" TargetMode="External"/><Relationship Id="rId18" Type="http://schemas.microsoft.com/office/2007/relationships/hdphoto" Target="media/hdphoto2.wdp"/><Relationship Id="rId26" Type="http://schemas.openxmlformats.org/officeDocument/2006/relationships/image" Target="media/image9.jpeg"/><Relationship Id="rId39" Type="http://schemas.openxmlformats.org/officeDocument/2006/relationships/header" Target="header1.xml"/><Relationship Id="rId21" Type="http://schemas.openxmlformats.org/officeDocument/2006/relationships/hyperlink" Target="https://www.facebook.com/mividapostborder/photos/a.334277174063799/1053828405442002/?type=3" TargetMode="External"/><Relationship Id="rId34" Type="http://schemas.openxmlformats.org/officeDocument/2006/relationships/image" Target="media/image12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yperlink" Target="https://www.cop.es/uploads/PDF/MANUAL-CRISIS-NINOS-DESASTRE.pdf" TargetMode="External"/><Relationship Id="rId29" Type="http://schemas.openxmlformats.org/officeDocument/2006/relationships/hyperlink" Target="https://paginaswebenguadalajara.com.mx/tips-para-combatir-la-amnsiedad-laboral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ildmind.org/es/articulo/como-manejar-rabietas-y-crisis-emocionales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hyperlink" Target="https://www.cop.es/uploads/PDF/MANUAL-CRISIS-NINOS-DESASTRE.pdf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28" Type="http://schemas.openxmlformats.org/officeDocument/2006/relationships/hyperlink" Target="https://www.cop.es/uploads/PDF/MANUAL-CRISIS-NINOS-DESASTRE.pdf" TargetMode="External"/><Relationship Id="rId36" Type="http://schemas.openxmlformats.org/officeDocument/2006/relationships/hyperlink" Target="https://dle.rae.es/crisis" TargetMode="External"/><Relationship Id="rId10" Type="http://schemas.openxmlformats.org/officeDocument/2006/relationships/hyperlink" Target="https://ceisam.com/tips-para-controlar-la-ansiedad/" TargetMode="External"/><Relationship Id="rId19" Type="http://schemas.openxmlformats.org/officeDocument/2006/relationships/hyperlink" Target="https://dle.rae.es/crisis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4.jpeg"/><Relationship Id="rId22" Type="http://schemas.openxmlformats.org/officeDocument/2006/relationships/hyperlink" Target="https://childmind.org/es/articulo/como-manejar-rabietas-y-crisis-emocionales/" TargetMode="External"/><Relationship Id="rId27" Type="http://schemas.openxmlformats.org/officeDocument/2006/relationships/hyperlink" Target="https://dle.rae.es/crisis" TargetMode="External"/><Relationship Id="rId30" Type="http://schemas.openxmlformats.org/officeDocument/2006/relationships/hyperlink" Target="https://childmind.org/es/articulo/como-manejar-rabietas-y-crisis-emocionales/" TargetMode="External"/><Relationship Id="rId35" Type="http://schemas.openxmlformats.org/officeDocument/2006/relationships/hyperlink" Target="https://observatorio.tec.mx/edu-news/que-hacer-en-caso-de-crisis-escuelas/" TargetMode="Externa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hyperlink" Target="https://dle.rae.es/crisis" TargetMode="External"/><Relationship Id="rId17" Type="http://schemas.openxmlformats.org/officeDocument/2006/relationships/image" Target="media/image6.png"/><Relationship Id="rId25" Type="http://schemas.microsoft.com/office/2007/relationships/hdphoto" Target="media/hdphoto3.wdp"/><Relationship Id="rId33" Type="http://schemas.microsoft.com/office/2007/relationships/hdphoto" Target="media/hdphoto4.wdp"/><Relationship Id="rId38" Type="http://schemas.openxmlformats.org/officeDocument/2006/relationships/hyperlink" Target="https://childmind.org/es/articulo/como-manejar-rabietas-y-crisis-emocionale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lop\OneDrive%20-%20Innovative%20Solutions\INSOL\DEPR\Equipo%20Socioemocional\1Plantilla%20para%20documentos%20DEP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1Plantilla para documentos DEPR</Template>
  <TotalTime>0</TotalTime>
  <Pages>8</Pages>
  <Words>1567</Words>
  <Characters>8624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kmlop</dc:creator>
  <cp:keywords/>
  <dc:description/>
  <cp:lastModifiedBy>Aline Santos Soler</cp:lastModifiedBy>
  <cp:revision>2</cp:revision>
  <dcterms:created xsi:type="dcterms:W3CDTF">2023-06-06T15:58:00Z</dcterms:created>
  <dcterms:modified xsi:type="dcterms:W3CDTF">2023-06-06T15:58:00Z</dcterms:modified>
</cp:coreProperties>
</file>