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094BDF" w:rsidR="00092270" w:rsidP="3C72E54B" w:rsidRDefault="00BD0B34" w14:paraId="5849D6E6" w14:textId="1E31CAD5" w14:noSpellErr="1">
      <w:pPr>
        <w:jc w:val="both"/>
        <w:rPr>
          <w:rFonts w:ascii="Poppins" w:hAnsi="Poppins" w:eastAsia="" w:cs="Poppins" w:eastAsiaTheme="minorEastAsia"/>
        </w:rPr>
      </w:pPr>
      <w:r w:rsidRPr="3C72E54B" w:rsidR="00BD0B34">
        <w:rPr>
          <w:rFonts w:ascii="Poppins" w:hAnsi="Poppins" w:eastAsia="" w:cs="Poppins" w:eastAsiaTheme="minorEastAsia"/>
        </w:rPr>
        <w:t xml:space="preserve"> </w:t>
      </w:r>
    </w:p>
    <w:p w:rsidRPr="005B6825" w:rsidR="00BD0B34" w:rsidP="000C633D" w:rsidRDefault="005B6825" w14:paraId="192252FC" w14:textId="11CE5A7D">
      <w:pPr>
        <w:jc w:val="center"/>
        <w:rPr>
          <w:rFonts w:ascii="Poppins" w:hAnsi="Poppins" w:cs="Poppins"/>
          <w:b/>
          <w:color w:val="000000" w:themeColor="text1"/>
          <w:sz w:val="28"/>
          <w:szCs w:val="28"/>
        </w:rPr>
      </w:pPr>
      <w:r w:rsidRPr="005B6825">
        <w:rPr>
          <w:rFonts w:ascii="Poppins" w:hAnsi="Poppins" w:cs="Poppins"/>
          <w:b/>
          <w:color w:val="000000" w:themeColor="text1"/>
          <w:sz w:val="28"/>
          <w:szCs w:val="28"/>
        </w:rPr>
        <w:t xml:space="preserve">PROGRAMA DE INDUCCIÓN A MAESTROS </w:t>
      </w:r>
    </w:p>
    <w:p w:rsidRPr="005B6825" w:rsidR="00BD0B34" w:rsidP="000C633D" w:rsidRDefault="005B6825" w14:paraId="54D63E8D" w14:textId="1C5EBE11">
      <w:pPr>
        <w:jc w:val="center"/>
        <w:rPr>
          <w:rFonts w:ascii="Poppins" w:hAnsi="Poppins" w:cs="Poppins"/>
          <w:b/>
          <w:color w:val="000000" w:themeColor="text1"/>
          <w:sz w:val="28"/>
          <w:szCs w:val="28"/>
        </w:rPr>
      </w:pPr>
      <w:r w:rsidRPr="005B6825">
        <w:rPr>
          <w:rFonts w:ascii="Poppins" w:hAnsi="Poppins" w:cs="Poppins"/>
          <w:b/>
          <w:color w:val="000000" w:themeColor="text1"/>
          <w:sz w:val="28"/>
          <w:szCs w:val="28"/>
        </w:rPr>
        <w:t xml:space="preserve">AGENDA DE REUNIÓN INICIAL </w:t>
      </w:r>
      <w:r w:rsidR="002A02E2">
        <w:rPr>
          <w:rFonts w:ascii="Poppins" w:hAnsi="Poppins" w:cs="Poppins"/>
          <w:b/>
          <w:color w:val="000000" w:themeColor="text1"/>
          <w:sz w:val="28"/>
          <w:szCs w:val="28"/>
        </w:rPr>
        <w:t xml:space="preserve">CON FACILITADOR </w:t>
      </w:r>
    </w:p>
    <w:p w:rsidRPr="005B6825" w:rsidR="00636D51" w:rsidP="000C633D" w:rsidRDefault="005B6825" w14:paraId="150FEE50" w14:textId="296F1F4F">
      <w:pPr>
        <w:jc w:val="center"/>
        <w:rPr>
          <w:rFonts w:ascii="Poppins" w:hAnsi="Poppins" w:cs="Poppins"/>
          <w:b/>
          <w:color w:val="000000" w:themeColor="text1"/>
          <w:sz w:val="28"/>
          <w:szCs w:val="28"/>
        </w:rPr>
      </w:pPr>
      <w:r w:rsidRPr="005B6825">
        <w:rPr>
          <w:rFonts w:ascii="Poppins" w:hAnsi="Poppins" w:cs="Poppins"/>
          <w:b/>
          <w:color w:val="000000" w:themeColor="text1"/>
          <w:sz w:val="28"/>
          <w:szCs w:val="28"/>
        </w:rPr>
        <w:t xml:space="preserve">PROGRAMA DE </w:t>
      </w:r>
      <w:r w:rsidR="006B4BB4">
        <w:rPr>
          <w:rFonts w:ascii="Poppins" w:hAnsi="Poppins" w:cs="Poppins"/>
          <w:b/>
          <w:color w:val="000000" w:themeColor="text1"/>
          <w:sz w:val="28"/>
          <w:szCs w:val="28"/>
        </w:rPr>
        <w:t xml:space="preserve">ESPAÑOL </w:t>
      </w:r>
    </w:p>
    <w:p w:rsidRPr="00094BDF" w:rsidR="00B57740" w:rsidP="3C72E54B" w:rsidRDefault="00B57740" w14:paraId="18354DE3" w14:textId="77777777" w14:noSpellErr="1">
      <w:pPr>
        <w:jc w:val="both"/>
        <w:rPr>
          <w:rFonts w:ascii="Poppins" w:hAnsi="Poppins" w:cs="Poppins"/>
          <w:b w:val="1"/>
          <w:bCs w:val="1"/>
          <w:color w:val="000000" w:themeColor="text1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163"/>
        <w:gridCol w:w="4755"/>
      </w:tblGrid>
      <w:tr w:rsidRPr="005B6825" w:rsidR="0095713B" w:rsidTr="3C72E54B" w14:paraId="03BFE27D" w14:textId="6697174E">
        <w:trPr>
          <w:trHeight w:val="400"/>
        </w:trPr>
        <w:tc>
          <w:tcPr>
            <w:tcW w:w="5163" w:type="dxa"/>
            <w:tcMar/>
          </w:tcPr>
          <w:p w:rsidRPr="005B6825" w:rsidR="0095713B" w:rsidP="3C72E54B" w:rsidRDefault="00B57740" w14:paraId="7A2F4D92" w14:textId="1DFDD362" w14:noSpellErr="1">
            <w:pPr>
              <w:jc w:val="both"/>
              <w:rPr>
                <w:rFonts w:ascii="Poppins" w:hAnsi="Poppins" w:cs="Poppins"/>
                <w:b w:val="1"/>
                <w:bCs w:val="1"/>
              </w:rPr>
            </w:pPr>
            <w:r w:rsidRPr="3C72E54B" w:rsidR="00B57740">
              <w:rPr>
                <w:rFonts w:ascii="Poppins" w:hAnsi="Poppins" w:cs="Poppins"/>
                <w:b w:val="1"/>
                <w:bCs w:val="1"/>
              </w:rPr>
              <w:t>Nombre del docente:</w:t>
            </w:r>
          </w:p>
        </w:tc>
        <w:tc>
          <w:tcPr>
            <w:tcW w:w="4755" w:type="dxa"/>
            <w:tcMar/>
          </w:tcPr>
          <w:p w:rsidRPr="005B6825" w:rsidR="0095713B" w:rsidP="3C72E54B" w:rsidRDefault="00B57740" w14:paraId="4D65E972" w14:textId="7AE8EA71" w14:noSpellErr="1">
            <w:pPr>
              <w:jc w:val="both"/>
              <w:rPr>
                <w:rFonts w:ascii="Poppins" w:hAnsi="Poppins" w:cs="Poppins"/>
                <w:b w:val="1"/>
                <w:bCs w:val="1"/>
              </w:rPr>
            </w:pPr>
            <w:r w:rsidRPr="3C72E54B" w:rsidR="00B57740">
              <w:rPr>
                <w:rFonts w:ascii="Poppins" w:hAnsi="Poppins" w:cs="Poppins"/>
                <w:b w:val="1"/>
                <w:bCs w:val="1"/>
              </w:rPr>
              <w:t>Grado/materia:</w:t>
            </w:r>
          </w:p>
        </w:tc>
      </w:tr>
      <w:tr w:rsidRPr="005B6825" w:rsidR="0095713B" w:rsidTr="3C72E54B" w14:paraId="581D0D65" w14:textId="59B999A6">
        <w:trPr>
          <w:trHeight w:val="415"/>
        </w:trPr>
        <w:tc>
          <w:tcPr>
            <w:tcW w:w="5163" w:type="dxa"/>
            <w:tcMar/>
          </w:tcPr>
          <w:p w:rsidRPr="005B6825" w:rsidR="0095713B" w:rsidP="3C72E54B" w:rsidRDefault="00B57740" w14:paraId="7360800B" w14:textId="04710603" w14:noSpellErr="1">
            <w:pPr>
              <w:jc w:val="both"/>
              <w:rPr>
                <w:rFonts w:ascii="Poppins" w:hAnsi="Poppins" w:cs="Poppins"/>
                <w:b w:val="1"/>
                <w:bCs w:val="1"/>
                <w:u w:val="single"/>
              </w:rPr>
            </w:pPr>
            <w:r w:rsidRPr="3C72E54B" w:rsidR="00B57740">
              <w:rPr>
                <w:rFonts w:ascii="Poppins" w:hAnsi="Poppins" w:cs="Poppins"/>
                <w:b w:val="1"/>
                <w:bCs w:val="1"/>
              </w:rPr>
              <w:t>Escuela:</w:t>
            </w:r>
            <w:r>
              <w:tab/>
            </w:r>
          </w:p>
        </w:tc>
        <w:tc>
          <w:tcPr>
            <w:tcW w:w="4755" w:type="dxa"/>
            <w:tcMar/>
          </w:tcPr>
          <w:p w:rsidRPr="005B6825" w:rsidR="0095713B" w:rsidP="3C72E54B" w:rsidRDefault="00B57740" w14:paraId="404849F9" w14:textId="4CB2F996" w14:noSpellErr="1">
            <w:pPr>
              <w:jc w:val="both"/>
              <w:rPr>
                <w:rFonts w:ascii="Poppins" w:hAnsi="Poppins" w:cs="Poppins"/>
                <w:b w:val="1"/>
                <w:bCs w:val="1"/>
              </w:rPr>
            </w:pPr>
            <w:r w:rsidRPr="3C72E54B" w:rsidR="00B57740">
              <w:rPr>
                <w:rFonts w:ascii="Poppins" w:hAnsi="Poppins" w:cs="Poppins"/>
                <w:b w:val="1"/>
                <w:bCs w:val="1"/>
              </w:rPr>
              <w:t>Código:</w:t>
            </w:r>
          </w:p>
        </w:tc>
      </w:tr>
      <w:tr w:rsidRPr="005B6825" w:rsidR="0095713B" w:rsidTr="3C72E54B" w14:paraId="73ED481B" w14:textId="304AB90A">
        <w:trPr>
          <w:trHeight w:val="385"/>
        </w:trPr>
        <w:tc>
          <w:tcPr>
            <w:tcW w:w="5163" w:type="dxa"/>
            <w:tcMar/>
          </w:tcPr>
          <w:p w:rsidRPr="005B6825" w:rsidR="0095713B" w:rsidP="3C72E54B" w:rsidRDefault="00B57740" w14:paraId="6D97CF01" w14:textId="57400DDC" w14:noSpellErr="1">
            <w:pPr>
              <w:jc w:val="both"/>
              <w:rPr>
                <w:rFonts w:ascii="Poppins" w:hAnsi="Poppins" w:cs="Poppins"/>
                <w:b w:val="1"/>
                <w:bCs w:val="1"/>
              </w:rPr>
            </w:pPr>
            <w:r w:rsidRPr="3C72E54B" w:rsidR="00B57740">
              <w:rPr>
                <w:rFonts w:ascii="Poppins" w:hAnsi="Poppins" w:cs="Poppins"/>
                <w:b w:val="1"/>
                <w:bCs w:val="1"/>
              </w:rPr>
              <w:t>Clasificación:</w:t>
            </w:r>
            <w:r w:rsidRPr="3C72E54B" w:rsidR="0095713B">
              <w:rPr>
                <w:rFonts w:ascii="Poppins" w:hAnsi="Poppins" w:cs="Poppins"/>
                <w:b w:val="1"/>
                <w:bCs w:val="1"/>
              </w:rPr>
              <w:t xml:space="preserve"> </w:t>
            </w:r>
          </w:p>
        </w:tc>
        <w:tc>
          <w:tcPr>
            <w:tcW w:w="4755" w:type="dxa"/>
            <w:tcMar/>
          </w:tcPr>
          <w:p w:rsidRPr="005B6825" w:rsidR="0095713B" w:rsidP="3C72E54B" w:rsidRDefault="00B57740" w14:paraId="3DA97778" w14:textId="47395B2F" w14:noSpellErr="1">
            <w:pPr>
              <w:jc w:val="both"/>
              <w:rPr>
                <w:rFonts w:ascii="Poppins" w:hAnsi="Poppins" w:cs="Poppins"/>
                <w:b w:val="1"/>
                <w:bCs w:val="1"/>
              </w:rPr>
            </w:pPr>
            <w:r w:rsidRPr="3C72E54B" w:rsidR="00B57740">
              <w:rPr>
                <w:rFonts w:ascii="Poppins" w:hAnsi="Poppins" w:cs="Poppins"/>
                <w:b w:val="1"/>
                <w:bCs w:val="1"/>
              </w:rPr>
              <w:t xml:space="preserve">Municipio:  </w:t>
            </w:r>
          </w:p>
        </w:tc>
      </w:tr>
    </w:tbl>
    <w:p w:rsidRPr="005B6825" w:rsidR="00BC02C6" w:rsidP="3C72E54B" w:rsidRDefault="00BC02C6" w14:paraId="704E4D77" w14:textId="24499669" w14:noSpellErr="1">
      <w:pPr>
        <w:jc w:val="both"/>
        <w:rPr>
          <w:rFonts w:ascii="Poppins" w:hAnsi="Poppins" w:cs="Poppins"/>
          <w:b w:val="1"/>
          <w:bCs w:val="1"/>
          <w:color w:val="000000" w:themeColor="text1"/>
        </w:rPr>
      </w:pPr>
    </w:p>
    <w:p w:rsidRPr="005B6825" w:rsidR="002D3DB3" w:rsidP="35B87E78" w:rsidRDefault="0095713B" w14:paraId="3FDB0258" w14:textId="7DAAD9C1">
      <w:pPr>
        <w:spacing w:line="276" w:lineRule="auto"/>
        <w:jc w:val="center"/>
        <w:rPr>
          <w:rFonts w:ascii="Poppins" w:hAnsi="Poppins" w:cs="Poppins"/>
          <w:b w:val="1"/>
          <w:bCs w:val="1"/>
        </w:rPr>
      </w:pPr>
      <w:r w:rsidRPr="4FB2FBCC" w:rsidR="0095713B">
        <w:rPr>
          <w:rFonts w:ascii="Poppins" w:hAnsi="Poppins" w:cs="Poppins"/>
          <w:b w:val="1"/>
          <w:bCs w:val="1"/>
        </w:rPr>
        <w:t xml:space="preserve">Asuntos </w:t>
      </w:r>
      <w:r w:rsidRPr="4FB2FBCC" w:rsidR="209D2686">
        <w:rPr>
          <w:rFonts w:ascii="Poppins" w:hAnsi="Poppins" w:cs="Poppins"/>
          <w:b w:val="1"/>
          <w:bCs w:val="1"/>
        </w:rPr>
        <w:t>para</w:t>
      </w:r>
      <w:r w:rsidRPr="4FB2FBCC" w:rsidR="000C633D">
        <w:rPr>
          <w:rFonts w:ascii="Poppins" w:hAnsi="Poppins" w:cs="Poppins"/>
          <w:b w:val="1"/>
          <w:bCs w:val="1"/>
        </w:rPr>
        <w:t xml:space="preserve"> </w:t>
      </w:r>
      <w:r w:rsidRPr="4FB2FBCC" w:rsidR="0095713B">
        <w:rPr>
          <w:rFonts w:ascii="Poppins" w:hAnsi="Poppins" w:cs="Poppins"/>
          <w:b w:val="1"/>
          <w:bCs w:val="1"/>
        </w:rPr>
        <w:t>discutir</w:t>
      </w:r>
    </w:p>
    <w:p w:rsidRPr="005B6825" w:rsidR="002D3DB3" w:rsidP="3C72E54B" w:rsidRDefault="002D3DB3" w14:paraId="2945A09E" w14:textId="6F2F9913" w14:noSpellErr="1">
      <w:pPr>
        <w:spacing w:line="276" w:lineRule="auto"/>
        <w:jc w:val="both"/>
        <w:rPr>
          <w:rFonts w:ascii="Poppins" w:hAnsi="Poppins" w:cs="Poppins"/>
          <w:b w:val="1"/>
          <w:bCs w:val="1"/>
        </w:rPr>
      </w:pPr>
    </w:p>
    <w:p w:rsidRPr="005B6825" w:rsidR="00C509DB" w:rsidP="3C72E54B" w:rsidRDefault="002D3DB3" w14:paraId="6CABC68F" w14:textId="363980E1" w14:noSpellErr="1">
      <w:pPr>
        <w:spacing w:line="276" w:lineRule="auto"/>
        <w:jc w:val="both"/>
        <w:rPr>
          <w:rFonts w:ascii="Poppins" w:hAnsi="Poppins" w:cs="Poppins"/>
          <w:b w:val="1"/>
          <w:bCs w:val="1"/>
        </w:rPr>
      </w:pPr>
      <w:r w:rsidRPr="3C72E54B" w:rsidR="002D3DB3">
        <w:rPr>
          <w:rFonts w:ascii="Poppins" w:hAnsi="Poppins" w:cs="Poppins"/>
          <w:b w:val="1"/>
          <w:bCs w:val="1"/>
        </w:rPr>
        <w:t xml:space="preserve">Documentos normativos: </w:t>
      </w:r>
    </w:p>
    <w:p w:rsidRPr="005B6825" w:rsidR="00BC02C6" w:rsidP="3C72E54B" w:rsidRDefault="00BC02C6" w14:paraId="02024601" w14:textId="4FB07C76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3C72E54B" w:rsidR="00BC02C6">
        <w:rPr>
          <w:rFonts w:ascii="Poppins" w:hAnsi="Poppins" w:eastAsia="Times New Roman" w:cs="Poppins"/>
        </w:rPr>
        <w:t>Carta de Evaluación del Estudiante</w:t>
      </w:r>
    </w:p>
    <w:p w:rsidRPr="005B6825" w:rsidR="00BD0B34" w:rsidP="3C72E54B" w:rsidRDefault="00BD0B34" w14:paraId="2932A193" w14:textId="219B12F0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</w:rPr>
      </w:pPr>
      <w:r w:rsidRPr="3C72E54B" w:rsidR="00BD0B34">
        <w:rPr>
          <w:rFonts w:ascii="Poppins" w:hAnsi="Poppins" w:eastAsia="Times New Roman" w:cs="Poppins"/>
        </w:rPr>
        <w:t xml:space="preserve">Carta Circular de Planificación </w:t>
      </w:r>
    </w:p>
    <w:p w:rsidRPr="005B6825" w:rsidR="0095713B" w:rsidP="3C72E54B" w:rsidRDefault="00BD0B34" w14:paraId="2731BB8B" w14:textId="2322191E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BD0B34">
        <w:rPr>
          <w:rFonts w:ascii="Poppins" w:hAnsi="Poppins" w:eastAsia="Times New Roman" w:cs="Poppins"/>
          <w:color w:val="000000" w:themeColor="text1" w:themeTint="FF" w:themeShade="FF"/>
        </w:rPr>
        <w:t>Planificación: plan de unidad y guía semanal (modelos)</w:t>
      </w:r>
    </w:p>
    <w:p w:rsidRPr="005B6825" w:rsidR="0095713B" w:rsidP="3C72E54B" w:rsidRDefault="00BD0B34" w14:paraId="6179D660" w14:textId="77777777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BD0B34">
        <w:rPr>
          <w:rFonts w:ascii="Poppins" w:hAnsi="Poppins" w:eastAsia="Times New Roman" w:cs="Poppins"/>
          <w:color w:val="000000" w:themeColor="text1" w:themeTint="FF" w:themeShade="FF"/>
        </w:rPr>
        <w:t>Redacción de objetivos, uso de estrategias de base científica y actividades de aprendizaje que conduzcan a lograr objetivos</w:t>
      </w:r>
      <w:r w:rsidRPr="3C72E54B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 </w:t>
      </w:r>
    </w:p>
    <w:p w:rsidRPr="005B6825" w:rsidR="0095713B" w:rsidP="3C72E54B" w:rsidRDefault="0095713B" w14:paraId="02234DF9" w14:textId="6D63F9EB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95713B">
        <w:rPr>
          <w:rFonts w:ascii="Poppins" w:hAnsi="Poppins" w:eastAsia="Times New Roman" w:cs="Poppins"/>
          <w:color w:val="000000" w:themeColor="text1" w:themeTint="FF" w:themeShade="FF"/>
        </w:rPr>
        <w:t>Herramientas Curriculares: unidades, calendario secuencia, herramienta de alineación y anejos (K-12)</w:t>
      </w:r>
    </w:p>
    <w:p w:rsidRPr="005B6825" w:rsidR="00167A0A" w:rsidP="3C72E54B" w:rsidRDefault="00167A0A" w14:paraId="0D44930E" w14:textId="0C3CD53A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167A0A">
        <w:rPr>
          <w:rFonts w:ascii="Poppins" w:hAnsi="Poppins" w:eastAsia="Times New Roman" w:cs="Poppins"/>
          <w:color w:val="000000" w:themeColor="text1" w:themeTint="FF" w:themeShade="FF"/>
        </w:rPr>
        <w:t>Planificación en Línea (</w:t>
      </w:r>
      <w:r w:rsidRPr="3C72E54B" w:rsidR="00167A0A">
        <w:rPr>
          <w:rFonts w:ascii="Poppins" w:hAnsi="Poppins" w:eastAsia="Times New Roman" w:cs="Poppins"/>
          <w:color w:val="000000" w:themeColor="text1" w:themeTint="FF" w:themeShade="FF"/>
        </w:rPr>
        <w:t>PeL</w:t>
      </w:r>
      <w:r w:rsidRPr="3C72E54B" w:rsidR="00167A0A">
        <w:rPr>
          <w:rFonts w:ascii="Poppins" w:hAnsi="Poppins" w:eastAsia="Times New Roman" w:cs="Poppins"/>
          <w:color w:val="000000" w:themeColor="text1" w:themeTint="FF" w:themeShade="FF"/>
        </w:rPr>
        <w:t>)</w:t>
      </w:r>
    </w:p>
    <w:p w:rsidRPr="005B6825" w:rsidR="00167A0A" w:rsidP="3C72E54B" w:rsidRDefault="00167A0A" w14:paraId="2F779785" w14:textId="4D4DD691" w14:noSpellErr="1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167A0A">
        <w:rPr>
          <w:rFonts w:ascii="Poppins" w:hAnsi="Poppins" w:cs="Poppins"/>
        </w:rPr>
        <w:t>Plataforma de Material Educativo Digital (MED)</w:t>
      </w:r>
    </w:p>
    <w:p w:rsidRPr="005B6825" w:rsidR="00167A0A" w:rsidP="3C72E54B" w:rsidRDefault="00167A0A" w14:paraId="3E2D5F7A" w14:textId="73D5E015" w14:noSpellErr="1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167A0A">
        <w:rPr>
          <w:rFonts w:ascii="Poppins" w:hAnsi="Poppins" w:eastAsia="Times New Roman" w:cs="Poppins"/>
          <w:color w:val="000000" w:themeColor="text1" w:themeTint="FF" w:themeShade="FF"/>
        </w:rPr>
        <w:t>Guía de prácticas efectivas para escuelas Mejoramiento Escolar</w:t>
      </w:r>
    </w:p>
    <w:p w:rsidRPr="005B6825" w:rsidR="003A23B5" w:rsidP="3C72E54B" w:rsidRDefault="003A23B5" w14:paraId="6F0276EB" w14:textId="179FAC69" w14:noSpellErr="1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005B6825" w:rsidR="003A23B5">
        <w:rPr>
          <w:rFonts w:ascii="Poppins" w:hAnsi="Poppins" w:eastAsia="Times New Roman" w:cs="Poppins"/>
          <w:color w:val="000000" w:themeColor="text1"/>
        </w:rPr>
        <w:t>Rúbrica para la evaluación del docente</w:t>
      </w:r>
      <w:r w:rsidRPr="005B6825" w:rsidR="006A7784">
        <w:rPr>
          <w:rFonts w:ascii="Poppins" w:hAnsi="Poppins" w:eastAsia="Times New Roman" w:cs="Poppins"/>
          <w:color w:val="000000" w:themeColor="text1"/>
        </w:rPr>
        <w:t xml:space="preserve"> (</w:t>
      </w:r>
      <w:r w:rsidRPr="3C72E54B" w:rsidR="006A7784">
        <w:rPr>
          <w:rFonts w:ascii="Poppins" w:hAnsi="Poppins" w:cs="Poppins"/>
          <w:kern w:val="0"/>
          <w:lang w:val="es-ES"/>
        </w:rPr>
        <w:t>Instrumento de Evaluación)</w:t>
      </w:r>
    </w:p>
    <w:p w:rsidRPr="005B6825" w:rsidR="00BD0B34" w:rsidP="3C72E54B" w:rsidRDefault="00BD0B34" w14:paraId="5E84F48A" w14:textId="3AE6E888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BD0B34">
        <w:rPr>
          <w:rFonts w:ascii="Poppins" w:hAnsi="Poppins" w:eastAsia="Times New Roman" w:cs="Poppins"/>
          <w:color w:val="000000" w:themeColor="text1" w:themeTint="FF" w:themeShade="FF"/>
        </w:rPr>
        <w:t>Estándares de Conten</w:t>
      </w:r>
      <w:r w:rsidRPr="3C72E54B" w:rsidR="00C509DB">
        <w:rPr>
          <w:rFonts w:ascii="Poppins" w:hAnsi="Poppins" w:eastAsia="Times New Roman" w:cs="Poppins"/>
          <w:color w:val="000000" w:themeColor="text1" w:themeTint="FF" w:themeShade="FF"/>
        </w:rPr>
        <w:t>ido y Expectativas del Grado de</w:t>
      </w:r>
      <w:r w:rsidRPr="3C72E54B" w:rsidR="005B6825">
        <w:rPr>
          <w:rFonts w:ascii="Poppins" w:hAnsi="Poppins" w:eastAsia="Times New Roman" w:cs="Poppins"/>
          <w:color w:val="000000" w:themeColor="text1" w:themeTint="FF" w:themeShade="FF"/>
        </w:rPr>
        <w:t xml:space="preserve">l programa </w:t>
      </w:r>
    </w:p>
    <w:p w:rsidRPr="005B6825" w:rsidR="00BD0B34" w:rsidP="3C72E54B" w:rsidRDefault="00BD0B34" w14:paraId="40A5BB14" w14:textId="12C13973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BD0B34">
        <w:rPr>
          <w:rFonts w:ascii="Poppins" w:hAnsi="Poppins" w:eastAsia="Times New Roman" w:cs="Poppins"/>
          <w:color w:val="000000" w:themeColor="text1" w:themeTint="FF" w:themeShade="FF"/>
        </w:rPr>
        <w:t xml:space="preserve">Proyecto </w:t>
      </w:r>
      <w:r w:rsidRPr="3C72E54B" w:rsidR="0095713B">
        <w:rPr>
          <w:rFonts w:ascii="Poppins" w:hAnsi="Poppins" w:eastAsia="Times New Roman" w:cs="Poppins"/>
          <w:color w:val="000000" w:themeColor="text1" w:themeTint="FF" w:themeShade="FF"/>
        </w:rPr>
        <w:t>D</w:t>
      </w:r>
      <w:r w:rsidRPr="3C72E54B" w:rsidR="000C633D">
        <w:rPr>
          <w:rFonts w:ascii="Poppins" w:hAnsi="Poppins" w:eastAsia="Times New Roman" w:cs="Poppins"/>
          <w:color w:val="000000" w:themeColor="text1" w:themeTint="FF" w:themeShade="FF"/>
        </w:rPr>
        <w:t>E</w:t>
      </w:r>
      <w:r w:rsidRPr="3C72E54B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 Leer</w:t>
      </w:r>
    </w:p>
    <w:p w:rsidRPr="00097DF6" w:rsidR="00167A0A" w:rsidP="3C72E54B" w:rsidRDefault="00BD0B34" w14:paraId="5C0BD742" w14:textId="6E2D6024">
      <w:pPr>
        <w:pStyle w:val="ListParagraph"/>
        <w:numPr>
          <w:ilvl w:val="0"/>
          <w:numId w:val="11"/>
        </w:numPr>
        <w:suppressLineNumbers w:val="0"/>
        <w:bidi w:val="0"/>
        <w:spacing w:before="0" w:beforeAutospacing="off" w:after="0" w:afterAutospacing="off" w:line="276" w:lineRule="auto"/>
        <w:ind w:left="810" w:right="0" w:hanging="360"/>
        <w:jc w:val="both"/>
        <w:rPr>
          <w:rFonts w:ascii="Poppins" w:hAnsi="Poppins" w:cs="Poppins"/>
          <w:sz w:val="24"/>
          <w:szCs w:val="24"/>
        </w:rPr>
      </w:pPr>
      <w:r w:rsidRPr="3C72E54B" w:rsidR="00BD0B34">
        <w:rPr>
          <w:rFonts w:ascii="Poppins" w:hAnsi="Poppins" w:eastAsia="Times New Roman" w:cs="Poppins"/>
          <w:color w:val="000000" w:themeColor="text1" w:themeTint="FF" w:themeShade="FF"/>
        </w:rPr>
        <w:t>Carta Circular del Programa</w:t>
      </w:r>
      <w:r w:rsidRPr="3C72E54B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 </w:t>
      </w:r>
      <w:r w:rsidRPr="3C72E54B" w:rsidR="00BD6D77">
        <w:rPr>
          <w:rFonts w:ascii="Poppins" w:hAnsi="Poppins" w:cs="Poppins"/>
          <w:color w:val="000000" w:themeColor="text1" w:themeTint="FF" w:themeShade="FF"/>
        </w:rPr>
        <w:t>Carta Circular núm</w:t>
      </w:r>
      <w:r w:rsidRPr="3C72E54B" w:rsidR="00BD6D77">
        <w:rPr>
          <w:rFonts w:ascii="Poppins" w:hAnsi="Poppins" w:cs="Poppins"/>
        </w:rPr>
        <w:t xml:space="preserve">. </w:t>
      </w:r>
      <w:r w:rsidRPr="3C72E54B" w:rsidR="00745EB5">
        <w:rPr>
          <w:rFonts w:ascii="Poppins" w:hAnsi="Poppins" w:cs="Poppins"/>
        </w:rPr>
        <w:t xml:space="preserve">-08-2022-2023 </w:t>
      </w:r>
      <w:r w:rsidR="00097DF6">
        <w:rPr/>
        <w:t xml:space="preserve">Política </w:t>
      </w:r>
      <w:r w:rsidR="3E582C77">
        <w:rPr/>
        <w:t>P</w:t>
      </w:r>
      <w:r w:rsidR="00097DF6">
        <w:rPr/>
        <w:t xml:space="preserve">ública sobre la </w:t>
      </w:r>
      <w:r w:rsidR="1DC28853">
        <w:rPr/>
        <w:t>O</w:t>
      </w:r>
      <w:r w:rsidR="00097DF6">
        <w:rPr/>
        <w:t xml:space="preserve">rganización y la </w:t>
      </w:r>
      <w:r w:rsidR="2138B8C4">
        <w:rPr/>
        <w:t>O</w:t>
      </w:r>
      <w:r w:rsidR="00097DF6">
        <w:rPr/>
        <w:t xml:space="preserve">ferta </w:t>
      </w:r>
      <w:r w:rsidR="30A8ED90">
        <w:rPr/>
        <w:t>C</w:t>
      </w:r>
      <w:r w:rsidR="00097DF6">
        <w:rPr/>
        <w:t xml:space="preserve">urricular del Programa de Español como </w:t>
      </w:r>
      <w:r w:rsidR="097AA061">
        <w:rPr/>
        <w:t>L</w:t>
      </w:r>
      <w:r w:rsidR="00097DF6">
        <w:rPr/>
        <w:t xml:space="preserve">engua </w:t>
      </w:r>
      <w:r w:rsidR="1B8B1D9D">
        <w:rPr/>
        <w:t>M</w:t>
      </w:r>
      <w:r w:rsidR="00097DF6">
        <w:rPr/>
        <w:t xml:space="preserve">aterna en las </w:t>
      </w:r>
      <w:r w:rsidR="0BE2A61D">
        <w:rPr/>
        <w:t>E</w:t>
      </w:r>
      <w:r w:rsidR="00097DF6">
        <w:rPr/>
        <w:t xml:space="preserve">scuelas </w:t>
      </w:r>
      <w:r w:rsidR="20A2FE05">
        <w:rPr/>
        <w:t>P</w:t>
      </w:r>
      <w:r w:rsidR="00097DF6">
        <w:rPr/>
        <w:t xml:space="preserve">rimarias y </w:t>
      </w:r>
      <w:r w:rsidR="31F080F1">
        <w:rPr/>
        <w:t>S</w:t>
      </w:r>
      <w:r w:rsidR="00097DF6">
        <w:rPr/>
        <w:t>ecundarias del Depa</w:t>
      </w:r>
      <w:bookmarkStart w:name="_GoBack" w:id="0"/>
      <w:bookmarkEnd w:id="0"/>
      <w:r w:rsidR="00097DF6">
        <w:rPr/>
        <w:t>rtamento de Educación de Puerto Rico</w:t>
      </w:r>
    </w:p>
    <w:p w:rsidRPr="005B6825" w:rsidR="00BD0B34" w:rsidP="3C72E54B" w:rsidRDefault="00BD0B34" w14:paraId="076FD0DF" w14:textId="77777777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BD0B34">
        <w:rPr>
          <w:rFonts w:ascii="Poppins" w:hAnsi="Poppins" w:eastAsia="Times New Roman" w:cs="Poppins"/>
          <w:color w:val="000000" w:themeColor="text1" w:themeTint="FF" w:themeShade="FF"/>
        </w:rPr>
        <w:t xml:space="preserve">Uso de datos para la toma de decisiones </w:t>
      </w:r>
    </w:p>
    <w:p w:rsidRPr="005B6825" w:rsidR="00BD0B34" w:rsidP="3C72E54B" w:rsidRDefault="00BD0B34" w14:paraId="67ACB095" w14:textId="77777777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BD0B34">
        <w:rPr>
          <w:rFonts w:ascii="Poppins" w:hAnsi="Poppins" w:eastAsia="Times New Roman" w:cs="Poppins"/>
          <w:color w:val="000000" w:themeColor="text1" w:themeTint="FF" w:themeShade="FF"/>
        </w:rPr>
        <w:t xml:space="preserve">Administración y análisis de pre/posprueba </w:t>
      </w:r>
    </w:p>
    <w:p w:rsidRPr="005B6825" w:rsidR="00BD0B34" w:rsidP="3C72E54B" w:rsidRDefault="00BD0B34" w14:paraId="69326AF4" w14:textId="6E454D50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BD0B34">
        <w:rPr>
          <w:rFonts w:ascii="Poppins" w:hAnsi="Poppins" w:eastAsia="Times New Roman" w:cs="Poppins"/>
          <w:color w:val="000000" w:themeColor="text1" w:themeTint="FF" w:themeShade="FF"/>
        </w:rPr>
        <w:t>Análisis de los resultados de</w:t>
      </w:r>
      <w:r w:rsidRPr="3C72E54B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 CRECE</w:t>
      </w:r>
    </w:p>
    <w:p w:rsidRPr="005B6825" w:rsidR="0095713B" w:rsidP="3C72E54B" w:rsidRDefault="0095713B" w14:paraId="578E7C62" w14:textId="1432A17E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Guía de datos </w:t>
      </w:r>
    </w:p>
    <w:p w:rsidRPr="005B6825" w:rsidR="00BD0B34" w:rsidP="3C72E54B" w:rsidRDefault="00BD0B34" w14:paraId="4E3E11B8" w14:textId="77777777" w14:noSpellErr="1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BD0B34">
        <w:rPr>
          <w:rFonts w:ascii="Poppins" w:hAnsi="Poppins" w:eastAsia="Times New Roman" w:cs="Poppins"/>
          <w:color w:val="000000" w:themeColor="text1" w:themeTint="FF" w:themeShade="FF"/>
        </w:rPr>
        <w:t>Tabulación de las actividades de evaluación del aprendizaje</w:t>
      </w:r>
    </w:p>
    <w:p w:rsidRPr="005B6825" w:rsidR="00BD0B34" w:rsidP="3C72E54B" w:rsidRDefault="00BD0B34" w14:paraId="4AA16760" w14:textId="6EAB9F84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BD0B34">
        <w:rPr>
          <w:rFonts w:ascii="Poppins" w:hAnsi="Poppins" w:eastAsia="Times New Roman" w:cs="Poppins"/>
          <w:color w:val="000000" w:themeColor="text1" w:themeTint="FF" w:themeShade="FF"/>
        </w:rPr>
        <w:t xml:space="preserve">Reglamento de Estudiantes </w:t>
      </w:r>
    </w:p>
    <w:p w:rsidRPr="005B6825" w:rsidR="0095713B" w:rsidP="3C72E54B" w:rsidRDefault="0095713B" w14:paraId="0C921D82" w14:textId="51B8355A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Acomodos razonables </w:t>
      </w:r>
    </w:p>
    <w:p w:rsidRPr="005B6825" w:rsidR="0095713B" w:rsidP="3C72E54B" w:rsidRDefault="0095713B" w14:paraId="0FB21A86" w14:textId="2A7C5E3E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95713B">
        <w:rPr>
          <w:rFonts w:ascii="Poppins" w:hAnsi="Poppins" w:eastAsia="Times New Roman" w:cs="Poppins"/>
          <w:color w:val="000000" w:themeColor="text1" w:themeTint="FF" w:themeShade="FF"/>
        </w:rPr>
        <w:t>Estudiantes de educación especial</w:t>
      </w:r>
    </w:p>
    <w:p w:rsidRPr="005B6825" w:rsidR="00BD0B34" w:rsidP="3C72E54B" w:rsidRDefault="0095713B" w14:paraId="2D07ACE3" w14:textId="4EF754A2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95713B">
        <w:rPr>
          <w:rFonts w:ascii="Poppins" w:hAnsi="Poppins" w:eastAsia="Times New Roman" w:cs="Poppins"/>
          <w:color w:val="000000" w:themeColor="text1" w:themeTint="FF" w:themeShade="FF"/>
        </w:rPr>
        <w:t xml:space="preserve">Estudiantes aprendices del español </w:t>
      </w:r>
    </w:p>
    <w:p w:rsidRPr="005B6825" w:rsidR="002D3DB3" w:rsidP="3C72E54B" w:rsidRDefault="002D3DB3" w14:paraId="0176BA33" w14:textId="470D48E2" w14:noSpellErr="1">
      <w:pPr>
        <w:spacing w:line="276" w:lineRule="auto"/>
        <w:ind w:left="360"/>
        <w:jc w:val="both"/>
        <w:rPr>
          <w:rFonts w:ascii="Poppins" w:hAnsi="Poppins" w:eastAsia="Times New Roman" w:cs="Poppins"/>
          <w:color w:val="000000" w:themeColor="text1"/>
        </w:rPr>
      </w:pPr>
    </w:p>
    <w:p w:rsidRPr="005B6825" w:rsidR="002D3DB3" w:rsidP="3C72E54B" w:rsidRDefault="002D3DB3" w14:paraId="34FAB85A" w14:textId="0569D39B" w14:noSpellErr="1">
      <w:pPr>
        <w:spacing w:line="276" w:lineRule="auto"/>
        <w:jc w:val="both"/>
        <w:rPr>
          <w:rFonts w:ascii="Poppins" w:hAnsi="Poppins" w:eastAsia="Times New Roman" w:cs="Poppins"/>
          <w:b w:val="1"/>
          <w:bCs w:val="1"/>
          <w:color w:val="000000" w:themeColor="text1"/>
        </w:rPr>
      </w:pPr>
      <w:r w:rsidRPr="3C72E54B" w:rsidR="002D3DB3">
        <w:rPr>
          <w:rFonts w:ascii="Poppins" w:hAnsi="Poppins" w:eastAsia="Times New Roman" w:cs="Poppins"/>
          <w:b w:val="1"/>
          <w:bCs w:val="1"/>
          <w:color w:val="000000" w:themeColor="text1" w:themeTint="FF" w:themeShade="FF"/>
        </w:rPr>
        <w:t>Iniciativas</w:t>
      </w:r>
      <w:r w:rsidRPr="3C72E54B" w:rsidR="00552159">
        <w:rPr>
          <w:rFonts w:ascii="Poppins" w:hAnsi="Poppins" w:eastAsia="Times New Roman" w:cs="Poppins"/>
          <w:b w:val="1"/>
          <w:bCs w:val="1"/>
          <w:color w:val="000000" w:themeColor="text1" w:themeTint="FF" w:themeShade="FF"/>
        </w:rPr>
        <w:t xml:space="preserve"> y guías</w:t>
      </w:r>
      <w:r w:rsidRPr="3C72E54B" w:rsidR="002D3DB3">
        <w:rPr>
          <w:rFonts w:ascii="Poppins" w:hAnsi="Poppins" w:eastAsia="Times New Roman" w:cs="Poppins"/>
          <w:b w:val="1"/>
          <w:bCs w:val="1"/>
          <w:color w:val="000000" w:themeColor="text1" w:themeTint="FF" w:themeShade="FF"/>
        </w:rPr>
        <w:t xml:space="preserve"> vigentes: </w:t>
      </w:r>
    </w:p>
    <w:p w:rsidRPr="005B6825" w:rsidR="002D3DB3" w:rsidP="3C72E54B" w:rsidRDefault="002D3DB3" w14:paraId="117F2E3D" w14:textId="1BCC0A6F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Leer para crecer: la lectoescritura como prioridad educativa</w:t>
      </w:r>
    </w:p>
    <w:p w:rsidRPr="005B6825" w:rsidR="002D3DB3" w:rsidP="3C72E54B" w:rsidRDefault="002D3DB3" w14:paraId="571D8FF5" w14:textId="7DB8F4B9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SANKOFA: Guía de Enseñanza Antirracista</w:t>
      </w:r>
    </w:p>
    <w:p w:rsidRPr="005B6825" w:rsidR="002D3DB3" w:rsidP="3C72E54B" w:rsidRDefault="002D3DB3" w14:paraId="242893E1" w14:textId="3B916A73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2D3DB3">
        <w:rPr>
          <w:rFonts w:ascii="Poppins" w:hAnsi="Poppins" w:eastAsia="Times New Roman" w:cs="Poppins"/>
          <w:color w:val="000000" w:themeColor="text1" w:themeTint="FF" w:themeShade="FF"/>
        </w:rPr>
        <w:t xml:space="preserve"> Manual: La Inteligencia Artificial en el Sistema Educativo</w:t>
      </w:r>
    </w:p>
    <w:p w:rsidRPr="005B6825" w:rsidR="002D3DB3" w:rsidP="3C72E54B" w:rsidRDefault="00BD6D77" w14:paraId="67FF0E11" w14:textId="6A1E4B6C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BD6D77">
        <w:rPr>
          <w:rFonts w:ascii="Poppins" w:hAnsi="Poppins" w:eastAsia="Times New Roman" w:cs="Poppins"/>
          <w:color w:val="000000" w:themeColor="text1" w:themeTint="FF" w:themeShade="FF"/>
        </w:rPr>
        <w:t xml:space="preserve"> </w:t>
      </w:r>
      <w:r w:rsidRPr="3C72E54B" w:rsidR="002D3DB3">
        <w:rPr>
          <w:rFonts w:ascii="Poppins" w:hAnsi="Poppins" w:eastAsia="Times New Roman" w:cs="Poppins"/>
          <w:color w:val="000000" w:themeColor="text1" w:themeTint="FF" w:themeShade="FF"/>
        </w:rPr>
        <w:t>Manual de Recursos Educativos Abiertos</w:t>
      </w:r>
    </w:p>
    <w:p w:rsidRPr="005B6825" w:rsidR="002D3DB3" w:rsidP="3C72E54B" w:rsidRDefault="002D3DB3" w14:paraId="3ECB9A36" w14:textId="339CAD0E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2D3DB3">
        <w:rPr>
          <w:rFonts w:ascii="Poppins" w:hAnsi="Poppins" w:eastAsia="Times New Roman" w:cs="Poppins"/>
          <w:color w:val="000000" w:themeColor="text1" w:themeTint="FF" w:themeShade="FF"/>
        </w:rPr>
        <w:t>Guía para la provisión y la integración de la lengua de señas puertorriqueña en el currículo</w:t>
      </w:r>
    </w:p>
    <w:p w:rsidRPr="005B6825" w:rsidR="002D3DB3" w:rsidP="3C72E54B" w:rsidRDefault="002D3DB3" w14:paraId="23E7E302" w14:textId="1450EE5A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2D3DB3">
        <w:rPr>
          <w:rFonts w:ascii="Poppins" w:hAnsi="Poppins" w:eastAsia="Times New Roman" w:cs="Poppins"/>
          <w:color w:val="000000" w:themeColor="text1" w:themeTint="FF" w:themeShade="FF"/>
        </w:rPr>
        <w:t>Guía para adaptar el calendario de secuencia curricular y adecuar el contenido curricular en situaciones de emergencia</w:t>
      </w:r>
    </w:p>
    <w:p w:rsidRPr="005B6825" w:rsidR="002D3DB3" w:rsidP="3C72E54B" w:rsidRDefault="002D3DB3" w14:paraId="11FC91F4" w14:textId="5291FA07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2D3DB3">
        <w:rPr>
          <w:rFonts w:ascii="Poppins" w:hAnsi="Poppins" w:eastAsia="Times New Roman" w:cs="Poppins"/>
          <w:color w:val="000000" w:themeColor="text1" w:themeTint="FF" w:themeShade="FF"/>
        </w:rPr>
        <w:t>Guía para el cumplimiento del tiempo lectivo, enmendada</w:t>
      </w:r>
    </w:p>
    <w:p w:rsidRPr="005B6825" w:rsidR="002D3DB3" w:rsidP="3C72E54B" w:rsidRDefault="002D3DB3" w14:paraId="21780965" w14:textId="0D405BA7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2D3DB3">
        <w:rPr>
          <w:rFonts w:ascii="Poppins" w:hAnsi="Poppins" w:eastAsia="Times New Roman" w:cs="Poppins"/>
          <w:color w:val="000000" w:themeColor="text1" w:themeTint="FF" w:themeShade="FF"/>
        </w:rPr>
        <w:t>Manual de los Días Conmemorativos del Calendario Escolar</w:t>
      </w:r>
    </w:p>
    <w:p w:rsidRPr="005B6825" w:rsidR="002D3DB3" w:rsidP="3C72E54B" w:rsidRDefault="002D3DB3" w14:paraId="150D33AC" w14:textId="5BF8DA9D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2D3DB3">
        <w:rPr>
          <w:rFonts w:ascii="Poppins" w:hAnsi="Poppins" w:eastAsia="Times New Roman" w:cs="Poppins"/>
          <w:color w:val="000000" w:themeColor="text1" w:themeTint="FF" w:themeShade="FF"/>
        </w:rPr>
        <w:t>Manual de Organizaciones Estudiantiles</w:t>
      </w:r>
    </w:p>
    <w:p w:rsidRPr="005B6825" w:rsidR="002D3DB3" w:rsidP="3C72E54B" w:rsidRDefault="002D3DB3" w14:paraId="36840801" w14:textId="7BF3C0BC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2D3DB3">
        <w:rPr>
          <w:rFonts w:ascii="Poppins" w:hAnsi="Poppins" w:eastAsia="Times New Roman" w:cs="Poppins"/>
          <w:color w:val="000000" w:themeColor="text1" w:themeTint="FF" w:themeShade="FF"/>
        </w:rPr>
        <w:t>Catálogo General de Cursos 2023-2027</w:t>
      </w:r>
    </w:p>
    <w:p w:rsidRPr="005B6825" w:rsidR="002D3DB3" w:rsidP="3C72E54B" w:rsidRDefault="002D3DB3" w14:paraId="0233E2E3" w14:textId="72635E07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2D3DB3">
        <w:rPr>
          <w:rFonts w:ascii="Poppins" w:hAnsi="Poppins" w:eastAsia="Times New Roman" w:cs="Poppins"/>
          <w:color w:val="000000" w:themeColor="text1" w:themeTint="FF" w:themeShade="FF"/>
        </w:rPr>
        <w:t>Manuales de Competencias Esenciales para Familias (Desde 0-36 meses hasta 5to grado)</w:t>
      </w:r>
    </w:p>
    <w:p w:rsidRPr="005B6825" w:rsidR="002D3DB3" w:rsidP="3C72E54B" w:rsidRDefault="002D3DB3" w14:paraId="7455D8C1" w14:textId="2325773A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2D3DB3">
        <w:rPr>
          <w:rFonts w:ascii="Poppins" w:hAnsi="Poppins" w:eastAsia="Times New Roman" w:cs="Poppins"/>
          <w:color w:val="000000" w:themeColor="text1" w:themeTint="FF" w:themeShade="FF"/>
        </w:rPr>
        <w:t>Análisis de Validación y Fiabilidad de las Pruebas de Lectura</w:t>
      </w:r>
      <w:r w:rsidRPr="3C72E54B" w:rsidR="00BD6D77">
        <w:rPr>
          <w:rFonts w:ascii="Poppins" w:hAnsi="Poppins" w:eastAsia="Times New Roman" w:cs="Poppins"/>
          <w:color w:val="000000" w:themeColor="text1" w:themeTint="FF" w:themeShade="FF"/>
        </w:rPr>
        <w:t xml:space="preserve"> de Primero a Tercer Grado</w:t>
      </w:r>
    </w:p>
    <w:p w:rsidRPr="005B6825" w:rsidR="002D3DB3" w:rsidP="3C72E54B" w:rsidRDefault="00BD6D77" w14:paraId="1C695628" w14:textId="6B822073" w14:noSpellErr="1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BD6D77">
        <w:rPr>
          <w:rFonts w:ascii="Poppins" w:hAnsi="Poppins" w:eastAsia="Times New Roman" w:cs="Poppins"/>
          <w:color w:val="000000" w:themeColor="text1" w:themeTint="FF" w:themeShade="FF"/>
        </w:rPr>
        <w:t>Vídeos instructivos sobre los planes semanales</w:t>
      </w:r>
    </w:p>
    <w:p w:rsidRPr="005B6825" w:rsidR="00BD6D77" w:rsidP="3C72E54B" w:rsidRDefault="00BD6D77" w14:paraId="03B1AC80" w14:textId="77777777" w14:noSpellErr="1">
      <w:p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</w:p>
    <w:p w:rsidRPr="005B6825" w:rsidR="00BD6D77" w:rsidP="3C72E54B" w:rsidRDefault="00BD6D77" w14:paraId="5895D89E" w14:textId="0343ABAA" w14:noSpellErr="1">
      <w:pPr>
        <w:spacing w:line="276" w:lineRule="auto"/>
        <w:jc w:val="both"/>
        <w:rPr>
          <w:rFonts w:ascii="Poppins" w:hAnsi="Poppins" w:eastAsia="Times New Roman" w:cs="Poppins"/>
          <w:b w:val="1"/>
          <w:bCs w:val="1"/>
          <w:color w:val="000000" w:themeColor="text1"/>
        </w:rPr>
      </w:pPr>
      <w:r w:rsidRPr="3C72E54B" w:rsidR="00BD6D77">
        <w:rPr>
          <w:rFonts w:ascii="Poppins" w:hAnsi="Poppins" w:eastAsia="Times New Roman" w:cs="Poppins"/>
          <w:b w:val="1"/>
          <w:bCs w:val="1"/>
          <w:color w:val="000000" w:themeColor="text1" w:themeTint="FF" w:themeShade="FF"/>
        </w:rPr>
        <w:t xml:space="preserve">Documentos particulares del programa: </w:t>
      </w:r>
    </w:p>
    <w:p w:rsidR="00587DF5" w:rsidP="3C72E54B" w:rsidRDefault="00745EB5" w14:paraId="216EA047" w14:textId="77777777" w14:noSpellErr="1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745EB5">
        <w:rPr>
          <w:rFonts w:ascii="Poppins" w:hAnsi="Poppins" w:eastAsia="Times New Roman" w:cs="Poppins"/>
          <w:color w:val="000000" w:themeColor="text1" w:themeTint="FF" w:themeShade="FF"/>
        </w:rPr>
        <w:t>Documentos particulares del programa:</w:t>
      </w:r>
    </w:p>
    <w:p w:rsidR="00587DF5" w:rsidP="3C72E54B" w:rsidRDefault="00745EB5" w14:paraId="15F66D80" w14:textId="77777777" w14:noSpellErr="1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745EB5">
        <w:rPr>
          <w:rFonts w:ascii="Poppins" w:hAnsi="Poppins" w:eastAsia="Times New Roman" w:cs="Poppins"/>
          <w:color w:val="000000" w:themeColor="text1" w:themeTint="FF" w:themeShade="FF"/>
        </w:rPr>
        <w:t>Calendario de actividades del Programa de Español</w:t>
      </w:r>
    </w:p>
    <w:p w:rsidR="00587DF5" w:rsidP="3C72E54B" w:rsidRDefault="00745EB5" w14:paraId="0AF04560" w14:textId="77777777" w14:noSpellErr="1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745EB5">
        <w:rPr>
          <w:rFonts w:ascii="Poppins" w:hAnsi="Poppins" w:eastAsia="Times New Roman" w:cs="Poppins"/>
          <w:color w:val="000000" w:themeColor="text1" w:themeTint="FF" w:themeShade="FF"/>
        </w:rPr>
        <w:t>Celebración de la Fiesta de la Lengua 2026</w:t>
      </w:r>
    </w:p>
    <w:p w:rsidR="00587DF5" w:rsidP="3C72E54B" w:rsidRDefault="00745EB5" w14:paraId="1CD16DCE" w14:textId="77777777" w14:noSpellErr="1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745EB5">
        <w:rPr>
          <w:rFonts w:ascii="Poppins" w:hAnsi="Poppins" w:eastAsia="Times New Roman" w:cs="Poppins"/>
          <w:color w:val="000000" w:themeColor="text1" w:themeTint="FF" w:themeShade="FF"/>
        </w:rPr>
        <w:t>II Concurso Puertorriqueño de Deletreo Contextualizado</w:t>
      </w:r>
    </w:p>
    <w:p w:rsidR="00587DF5" w:rsidP="3C72E54B" w:rsidRDefault="00745EB5" w14:paraId="567349EA" w14:textId="77777777" w14:noSpellErr="1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745EB5">
        <w:rPr>
          <w:rFonts w:ascii="Poppins" w:hAnsi="Poppins" w:eastAsia="Times New Roman" w:cs="Poppins"/>
          <w:color w:val="000000" w:themeColor="text1" w:themeTint="FF" w:themeShade="FF"/>
        </w:rPr>
        <w:t>Certamen Alas para un escritor</w:t>
      </w:r>
    </w:p>
    <w:p w:rsidR="00587DF5" w:rsidP="3C72E54B" w:rsidRDefault="00745EB5" w14:paraId="5FB32EA6" w14:textId="14EF6056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745EB5">
        <w:rPr>
          <w:rFonts w:ascii="Poppins" w:hAnsi="Poppins" w:eastAsia="Times New Roman" w:cs="Poppins"/>
          <w:color w:val="000000" w:themeColor="text1" w:themeTint="FF" w:themeShade="FF"/>
        </w:rPr>
        <w:t>40.</w:t>
      </w:r>
      <w:r w:rsidRPr="3C72E54B" w:rsidR="652AA77C">
        <w:rPr>
          <w:rFonts w:ascii="Poppins" w:hAnsi="Poppins" w:eastAsia="Times New Roman" w:cs="Poppins"/>
          <w:color w:val="000000" w:themeColor="text1" w:themeTint="FF" w:themeShade="FF"/>
        </w:rPr>
        <w:t>ª</w:t>
      </w:r>
      <w:r w:rsidRPr="3C72E54B" w:rsidR="00745EB5">
        <w:rPr>
          <w:rFonts w:ascii="Poppins" w:hAnsi="Poppins" w:eastAsia="Times New Roman" w:cs="Poppins"/>
          <w:color w:val="000000" w:themeColor="text1" w:themeTint="FF" w:themeShade="FF"/>
        </w:rPr>
        <w:t xml:space="preserve"> Fiesta de la Lengua</w:t>
      </w:r>
    </w:p>
    <w:p w:rsidRPr="00587DF5" w:rsidR="00BD6D77" w:rsidP="3C72E54B" w:rsidRDefault="00745EB5" w14:paraId="13E44C9C" w14:textId="59319F25" w14:noSpellErr="1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745EB5">
        <w:rPr>
          <w:rFonts w:ascii="Poppins" w:hAnsi="Poppins" w:eastAsia="Times New Roman" w:cs="Poppins"/>
          <w:color w:val="000000" w:themeColor="text1" w:themeTint="FF" w:themeShade="FF"/>
        </w:rPr>
        <w:t xml:space="preserve"> II Congreso de Maestros de Español </w:t>
      </w:r>
    </w:p>
    <w:p w:rsidRPr="005B6825" w:rsidR="00BD6D77" w:rsidP="3C72E54B" w:rsidRDefault="00BD6D77" w14:paraId="174D15A2" w14:textId="77777777" w14:noSpellErr="1">
      <w:pPr>
        <w:spacing w:line="276" w:lineRule="auto"/>
        <w:jc w:val="both"/>
        <w:rPr>
          <w:rFonts w:ascii="Poppins" w:hAnsi="Poppins" w:eastAsia="Times New Roman" w:cs="Poppins"/>
          <w:b w:val="1"/>
          <w:bCs w:val="1"/>
          <w:color w:val="000000" w:themeColor="text1"/>
        </w:rPr>
      </w:pPr>
    </w:p>
    <w:p w:rsidRPr="005B6825" w:rsidR="00BD0B34" w:rsidP="3C72E54B" w:rsidRDefault="00BD0B34" w14:paraId="1A80403B" w14:textId="77777777" w14:noSpellErr="1">
      <w:pPr>
        <w:spacing w:line="276" w:lineRule="auto"/>
        <w:ind w:left="0"/>
        <w:jc w:val="both"/>
        <w:rPr>
          <w:rFonts w:ascii="Poppins" w:hAnsi="Poppins" w:eastAsia="Times New Roman" w:cs="Poppins"/>
          <w:b w:val="1"/>
          <w:bCs w:val="1"/>
          <w:color w:val="000000" w:themeColor="text1"/>
        </w:rPr>
      </w:pPr>
      <w:r w:rsidRPr="3C72E54B" w:rsidR="00BD0B34">
        <w:rPr>
          <w:rFonts w:ascii="Poppins" w:hAnsi="Poppins" w:eastAsia="Times New Roman" w:cs="Poppins"/>
          <w:b w:val="1"/>
          <w:bCs w:val="1"/>
          <w:color w:val="000000" w:themeColor="text1" w:themeTint="FF" w:themeShade="FF"/>
        </w:rPr>
        <w:t>OTROS ASPECTOS:</w:t>
      </w:r>
    </w:p>
    <w:p w:rsidRPr="005B6825" w:rsidR="00BD0B34" w:rsidP="3C72E54B" w:rsidRDefault="00BD0B34" w14:paraId="452CE103" w14:textId="77777777" w14:noSpellErr="1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BD0B34">
        <w:rPr>
          <w:rFonts w:ascii="Poppins" w:hAnsi="Poppins" w:eastAsia="Times New Roman" w:cs="Poppins"/>
          <w:color w:val="000000" w:themeColor="text1" w:themeTint="FF" w:themeShade="FF"/>
        </w:rPr>
        <w:t>Organización documentos: la importancia de documentar nuestro trabajo</w:t>
      </w:r>
    </w:p>
    <w:p w:rsidRPr="005B6825" w:rsidR="00BD0B34" w:rsidP="3C72E54B" w:rsidRDefault="00BD0B34" w14:paraId="65C1182A" w14:textId="77777777" w14:noSpellErr="1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BD0B34">
        <w:rPr>
          <w:rFonts w:ascii="Poppins" w:hAnsi="Poppins" w:eastAsia="Times New Roman" w:cs="Poppins"/>
          <w:color w:val="000000" w:themeColor="text1" w:themeTint="FF" w:themeShade="FF"/>
        </w:rPr>
        <w:t>Control de grupo, normas del salón, clima de salón, seguridad.</w:t>
      </w:r>
    </w:p>
    <w:p w:rsidRPr="005B6825" w:rsidR="00BD0B34" w:rsidP="3C72E54B" w:rsidRDefault="00BD0B34" w14:paraId="3BC8E890" w14:textId="77777777" w14:noSpellErr="1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BD0B34">
        <w:rPr>
          <w:rFonts w:ascii="Poppins" w:hAnsi="Poppins" w:eastAsia="Times New Roman" w:cs="Poppins"/>
          <w:color w:val="000000" w:themeColor="text1" w:themeTint="FF" w:themeShade="FF"/>
        </w:rPr>
        <w:t>Referidos de estudiantes a los programas de Trabajo Social o Consejería Escolar</w:t>
      </w:r>
    </w:p>
    <w:p w:rsidRPr="005B6825" w:rsidR="00BD0B34" w:rsidP="3C72E54B" w:rsidRDefault="00BD0B34" w14:paraId="258EA5F8" w14:textId="5817FD52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BD0B34">
        <w:rPr>
          <w:rFonts w:ascii="Poppins" w:hAnsi="Poppins" w:eastAsia="Times New Roman" w:cs="Poppins"/>
          <w:color w:val="000000" w:themeColor="text1" w:themeTint="FF" w:themeShade="FF"/>
        </w:rPr>
        <w:t xml:space="preserve">Coordinación con el maestro de </w:t>
      </w:r>
      <w:r w:rsidRPr="3C72E54B" w:rsidR="38E6C54F">
        <w:rPr>
          <w:rFonts w:ascii="Poppins" w:hAnsi="Poppins" w:eastAsia="Times New Roman" w:cs="Poppins"/>
          <w:color w:val="000000" w:themeColor="text1" w:themeTint="FF" w:themeShade="FF"/>
        </w:rPr>
        <w:t>E</w:t>
      </w:r>
      <w:r w:rsidRPr="3C72E54B" w:rsidR="00BD0B34">
        <w:rPr>
          <w:rFonts w:ascii="Poppins" w:hAnsi="Poppins" w:eastAsia="Times New Roman" w:cs="Poppins"/>
          <w:color w:val="000000" w:themeColor="text1" w:themeTint="FF" w:themeShade="FF"/>
        </w:rPr>
        <w:t xml:space="preserve">ducación </w:t>
      </w:r>
      <w:r w:rsidRPr="3C72E54B" w:rsidR="39C3AF9D">
        <w:rPr>
          <w:rFonts w:ascii="Poppins" w:hAnsi="Poppins" w:eastAsia="Times New Roman" w:cs="Poppins"/>
          <w:color w:val="000000" w:themeColor="text1" w:themeTint="FF" w:themeShade="FF"/>
        </w:rPr>
        <w:t>E</w:t>
      </w:r>
      <w:r w:rsidRPr="3C72E54B" w:rsidR="00BD0B34">
        <w:rPr>
          <w:rFonts w:ascii="Poppins" w:hAnsi="Poppins" w:eastAsia="Times New Roman" w:cs="Poppins"/>
          <w:color w:val="000000" w:themeColor="text1" w:themeTint="FF" w:themeShade="FF"/>
        </w:rPr>
        <w:t>special o de la sala regular.</w:t>
      </w:r>
    </w:p>
    <w:p w:rsidRPr="005B6825" w:rsidR="00BD0B34" w:rsidP="3C72E54B" w:rsidRDefault="00BD0B34" w14:paraId="6C81E3C6" w14:textId="77777777" w14:noSpellErr="1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BD0B34">
        <w:rPr>
          <w:rFonts w:ascii="Poppins" w:hAnsi="Poppins" w:eastAsia="Times New Roman" w:cs="Poppins"/>
          <w:color w:val="000000" w:themeColor="text1" w:themeTint="FF" w:themeShade="FF"/>
        </w:rPr>
        <w:t xml:space="preserve">Participación en toma de decisiones de la escuela, consejo escolar, comités y grupos de trabajo. </w:t>
      </w:r>
    </w:p>
    <w:p w:rsidRPr="005B6825" w:rsidR="00BD0B34" w:rsidP="3C72E54B" w:rsidRDefault="00BD0B34" w14:paraId="4E0C041C" w14:textId="77777777" w14:noSpellErr="1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hAnsi="Poppins" w:eastAsia="Times New Roman" w:cs="Poppins"/>
          <w:color w:val="000000" w:themeColor="text1"/>
        </w:rPr>
      </w:pPr>
      <w:r w:rsidRPr="3C72E54B" w:rsidR="00BD0B34">
        <w:rPr>
          <w:rFonts w:ascii="Poppins" w:hAnsi="Poppins" w:eastAsia="Times New Roman" w:cs="Poppins"/>
          <w:color w:val="000000" w:themeColor="text1" w:themeTint="FF" w:themeShade="FF"/>
        </w:rPr>
        <w:t>Áreas de interés para el desarrollo profesional en su materia o nivel</w:t>
      </w:r>
    </w:p>
    <w:p w:rsidRPr="005B6825" w:rsidR="00BD0B34" w:rsidP="3C72E54B" w:rsidRDefault="00BD0B34" w14:paraId="3E0696A4" w14:textId="5E44FD63" w14:noSpellErr="1">
      <w:pPr>
        <w:pStyle w:val="ListParagraph"/>
        <w:numPr>
          <w:ilvl w:val="1"/>
          <w:numId w:val="10"/>
        </w:numPr>
        <w:spacing w:line="276" w:lineRule="auto"/>
        <w:jc w:val="both"/>
        <w:rPr>
          <w:rFonts w:ascii="Poppins" w:hAnsi="Poppins" w:cs="Poppins"/>
          <w:b w:val="1"/>
          <w:bCs w:val="1"/>
          <w:color w:val="000000" w:themeColor="text1"/>
        </w:rPr>
      </w:pPr>
      <w:r w:rsidRPr="3C72E54B" w:rsidR="00BD0B34">
        <w:rPr>
          <w:rFonts w:ascii="Poppins" w:hAnsi="Poppins" w:eastAsia="Times New Roman" w:cs="Poppins"/>
          <w:color w:val="000000" w:themeColor="text1" w:themeTint="FF" w:themeShade="FF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Pr="3C72E54B" w:rsidR="00B57740">
        <w:rPr>
          <w:rFonts w:ascii="Poppins" w:hAnsi="Poppins" w:eastAsia="Times New Roman" w:cs="Poppins"/>
          <w:color w:val="000000" w:themeColor="text1" w:themeTint="FF" w:themeShade="FF"/>
        </w:rPr>
        <w:t>______________________</w:t>
      </w:r>
      <w:r w:rsidRPr="3C72E54B" w:rsidR="00BD0B34">
        <w:rPr>
          <w:rFonts w:ascii="Poppins" w:hAnsi="Poppins" w:eastAsia="Times New Roman" w:cs="Poppins"/>
          <w:color w:val="000000" w:themeColor="text1" w:themeTint="FF" w:themeShade="FF"/>
        </w:rPr>
        <w:t>________</w:t>
      </w:r>
    </w:p>
    <w:p w:rsidRPr="005B6825" w:rsidR="00B57740" w:rsidP="3C72E54B" w:rsidRDefault="00B57740" w14:paraId="4DF571DD" w14:textId="77777777" w14:noSpellErr="1">
      <w:pPr>
        <w:pStyle w:val="ListParagraph"/>
        <w:spacing w:line="276" w:lineRule="auto"/>
        <w:ind w:left="2070"/>
        <w:jc w:val="left"/>
        <w:rPr>
          <w:rFonts w:ascii="Poppins" w:hAnsi="Poppins" w:cs="Poppins"/>
          <w:b w:val="1"/>
          <w:bCs w:val="1"/>
          <w:color w:val="000000" w:themeColor="text1"/>
        </w:rPr>
      </w:pPr>
    </w:p>
    <w:p w:rsidRPr="005B6825" w:rsidR="00B57740" w:rsidP="3C72E54B" w:rsidRDefault="00BD0B34" w14:paraId="4C455765" w14:textId="1067A948" w14:noSpellErr="1">
      <w:pPr>
        <w:pStyle w:val="ListParagraph"/>
        <w:numPr>
          <w:ilvl w:val="0"/>
          <w:numId w:val="10"/>
        </w:numPr>
        <w:spacing w:line="276" w:lineRule="auto"/>
        <w:jc w:val="left"/>
        <w:rPr>
          <w:rFonts w:ascii="Poppins" w:hAnsi="Poppins" w:eastAsia="Times New Roman" w:cs="Poppins"/>
          <w:color w:val="000000" w:themeColor="text1"/>
        </w:rPr>
      </w:pPr>
      <w:r w:rsidRPr="3C72E54B" w:rsidR="00BD0B34">
        <w:rPr>
          <w:rFonts w:ascii="Poppins" w:hAnsi="Poppins" w:eastAsia="Times New Roman" w:cs="Poppins"/>
          <w:color w:val="000000" w:themeColor="text1" w:themeTint="FF" w:themeShade="FF"/>
        </w:rPr>
        <w:t>Maestro mentor asignado: _____________________________________________</w:t>
      </w:r>
    </w:p>
    <w:p w:rsidRPr="005B6825" w:rsidR="00BD0B34" w:rsidP="3C72E54B" w:rsidRDefault="00BD0B34" w14:paraId="7DBF3135" w14:textId="77777777" w14:noSpellErr="1">
      <w:pPr>
        <w:pStyle w:val="ListParagraph"/>
        <w:spacing w:line="276" w:lineRule="auto"/>
        <w:ind w:left="2070"/>
        <w:jc w:val="both"/>
        <w:rPr>
          <w:rFonts w:ascii="Poppins" w:hAnsi="Poppins" w:cs="Poppins"/>
          <w:b w:val="1"/>
          <w:bCs w:val="1"/>
          <w:color w:val="000000" w:themeColor="text1"/>
        </w:rPr>
      </w:pPr>
    </w:p>
    <w:p w:rsidRPr="005B6825" w:rsidR="00BD0B34" w:rsidP="3C72E54B" w:rsidRDefault="00BD0B34" w14:paraId="2ACFB0E5" w14:textId="77777777" w14:noSpellErr="1">
      <w:pPr>
        <w:spacing w:line="276" w:lineRule="auto"/>
        <w:jc w:val="both"/>
        <w:rPr>
          <w:rFonts w:ascii="Poppins" w:hAnsi="Poppins" w:cs="Poppins"/>
          <w:b w:val="1"/>
          <w:bCs w:val="1"/>
          <w:color w:val="000000" w:themeColor="text1"/>
        </w:rPr>
      </w:pPr>
      <w:r w:rsidRPr="3C72E54B" w:rsidR="00BD0B34">
        <w:rPr>
          <w:rFonts w:ascii="Poppins" w:hAnsi="Poppins" w:cs="Poppins"/>
          <w:b w:val="1"/>
          <w:bCs w:val="1"/>
          <w:color w:val="000000" w:themeColor="text1" w:themeTint="FF" w:themeShade="FF"/>
        </w:rPr>
        <w:t>OBSERVACIONES:</w:t>
      </w:r>
    </w:p>
    <w:p w:rsidRPr="005B6825" w:rsidR="00BD0B34" w:rsidP="3C72E54B" w:rsidRDefault="00BD0B34" w14:paraId="7CC217BB" w14:textId="168C3DA4" w14:noSpellErr="1">
      <w:pPr>
        <w:spacing w:line="276" w:lineRule="auto"/>
        <w:jc w:val="both"/>
        <w:rPr>
          <w:rFonts w:ascii="Poppins" w:hAnsi="Poppins" w:cs="Poppins"/>
          <w:color w:val="000000" w:themeColor="text1"/>
        </w:rPr>
      </w:pPr>
      <w:r w:rsidRPr="3C72E54B" w:rsidR="00BD0B34">
        <w:rPr>
          <w:rFonts w:ascii="Poppins" w:hAnsi="Poppins" w:cs="Poppins"/>
          <w:color w:val="000000" w:themeColor="text1" w:themeTint="FF" w:themeShade="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3C72E54B" w:rsidR="00B57740">
        <w:rPr>
          <w:rFonts w:ascii="Poppins" w:hAnsi="Poppins" w:cs="Poppins"/>
          <w:color w:val="000000" w:themeColor="text1" w:themeTint="FF" w:themeShade="FF"/>
        </w:rPr>
        <w:t>________________________________________</w:t>
      </w:r>
      <w:r w:rsidRPr="3C72E54B" w:rsidR="00BD0B34">
        <w:rPr>
          <w:rFonts w:ascii="Poppins" w:hAnsi="Poppins" w:cs="Poppins"/>
          <w:color w:val="000000" w:themeColor="text1" w:themeTint="FF" w:themeShade="FF"/>
        </w:rPr>
        <w:t>_____</w:t>
      </w:r>
    </w:p>
    <w:p w:rsidRPr="005B6825" w:rsidR="00B57740" w:rsidP="3C72E54B" w:rsidRDefault="00B57740" w14:paraId="1A1E139B" w14:textId="77777777" w14:noSpellErr="1">
      <w:pPr>
        <w:jc w:val="both"/>
        <w:rPr>
          <w:rFonts w:ascii="Poppins" w:hAnsi="Poppins" w:cs="Poppins"/>
          <w:color w:val="000000" w:themeColor="text1"/>
        </w:rPr>
      </w:pPr>
    </w:p>
    <w:p w:rsidRPr="005B6825" w:rsidR="00B57740" w:rsidP="3C72E54B" w:rsidRDefault="00B57740" w14:paraId="08719FBF" w14:textId="7F6C8EF5" w14:noSpellErr="1">
      <w:pPr>
        <w:jc w:val="both"/>
        <w:rPr>
          <w:rFonts w:ascii="Poppins" w:hAnsi="Poppins" w:cs="Poppins"/>
          <w:b w:val="1"/>
          <w:bCs w:val="1"/>
          <w:color w:val="000000" w:themeColor="text1"/>
        </w:rPr>
      </w:pPr>
      <w:r w:rsidRPr="3C72E54B" w:rsidR="00B57740">
        <w:rPr>
          <w:rFonts w:ascii="Poppins" w:hAnsi="Poppins" w:cs="Poppins"/>
          <w:b w:val="1"/>
          <w:bCs w:val="1"/>
          <w:color w:val="000000" w:themeColor="text1" w:themeTint="FF" w:themeShade="FF"/>
        </w:rPr>
        <w:t xml:space="preserve">FIRMAS: </w:t>
      </w:r>
    </w:p>
    <w:tbl>
      <w:tblPr>
        <w:tblStyle w:val="TableGrid"/>
        <w:tblW w:w="10108" w:type="dxa"/>
        <w:tblLook w:val="04A0" w:firstRow="1" w:lastRow="0" w:firstColumn="1" w:lastColumn="0" w:noHBand="0" w:noVBand="1"/>
      </w:tblPr>
      <w:tblGrid>
        <w:gridCol w:w="2927"/>
        <w:gridCol w:w="7181"/>
      </w:tblGrid>
      <w:tr w:rsidRPr="005B6825" w:rsidR="00B57740" w:rsidTr="3C72E54B" w14:paraId="53A52E57" w14:textId="79C166ED">
        <w:trPr>
          <w:trHeight w:val="555"/>
        </w:trPr>
        <w:tc>
          <w:tcPr>
            <w:tcW w:w="2927" w:type="dxa"/>
            <w:tcMar/>
            <w:vAlign w:val="center"/>
          </w:tcPr>
          <w:p w:rsidRPr="005B6825" w:rsidR="00B57740" w:rsidP="3C72E54B" w:rsidRDefault="00B57740" w14:paraId="3DDFF41F" w14:textId="4E3379C7">
            <w:pPr>
              <w:jc w:val="both"/>
              <w:rPr>
                <w:rFonts w:ascii="Poppins" w:hAnsi="Poppins" w:cs="Poppins"/>
                <w:color w:val="000000" w:themeColor="text1"/>
              </w:rPr>
            </w:pPr>
            <w:r w:rsidRPr="3C72E54B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Firma del maestro </w:t>
            </w:r>
          </w:p>
        </w:tc>
        <w:tc>
          <w:tcPr>
            <w:tcW w:w="7181" w:type="dxa"/>
            <w:tcMar/>
            <w:vAlign w:val="center"/>
          </w:tcPr>
          <w:p w:rsidRPr="005B6825" w:rsidR="00B57740" w:rsidP="3C72E54B" w:rsidRDefault="00B57740" w14:paraId="0B967887" w14:textId="77777777" w14:noSpellErr="1">
            <w:pPr>
              <w:jc w:val="both"/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5B6825" w:rsidR="00B57740" w:rsidTr="3C72E54B" w14:paraId="3D0F59E3" w14:textId="269A9236">
        <w:trPr>
          <w:trHeight w:val="440"/>
        </w:trPr>
        <w:tc>
          <w:tcPr>
            <w:tcW w:w="2927" w:type="dxa"/>
            <w:tcMar/>
            <w:vAlign w:val="center"/>
          </w:tcPr>
          <w:p w:rsidRPr="005B6825" w:rsidR="00B57740" w:rsidP="3C72E54B" w:rsidRDefault="00B57740" w14:paraId="02EF9AB9" w14:textId="2F165822">
            <w:pPr>
              <w:jc w:val="both"/>
              <w:rPr>
                <w:rFonts w:ascii="Poppins" w:hAnsi="Poppins" w:cs="Poppins"/>
                <w:color w:val="000000" w:themeColor="text1"/>
              </w:rPr>
            </w:pPr>
            <w:r w:rsidRPr="3C72E54B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Facilitador </w:t>
            </w:r>
            <w:r w:rsidRPr="3C72E54B" w:rsidR="0054D4EC">
              <w:rPr>
                <w:rFonts w:ascii="Poppins" w:hAnsi="Poppins" w:cs="Poppins"/>
                <w:color w:val="000000" w:themeColor="text1" w:themeTint="FF" w:themeShade="FF"/>
              </w:rPr>
              <w:t>d</w:t>
            </w:r>
            <w:r w:rsidRPr="3C72E54B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ocente </w:t>
            </w:r>
          </w:p>
        </w:tc>
        <w:tc>
          <w:tcPr>
            <w:tcW w:w="7181" w:type="dxa"/>
            <w:tcMar/>
            <w:vAlign w:val="center"/>
          </w:tcPr>
          <w:p w:rsidRPr="005B6825" w:rsidR="00B57740" w:rsidP="3C72E54B" w:rsidRDefault="00B57740" w14:paraId="12E7D9D1" w14:textId="77777777" w14:noSpellErr="1">
            <w:pPr>
              <w:jc w:val="both"/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5B6825" w:rsidR="00B57740" w:rsidTr="3C72E54B" w14:paraId="1DC3B547" w14:textId="639BE33E">
        <w:trPr>
          <w:trHeight w:val="350"/>
        </w:trPr>
        <w:tc>
          <w:tcPr>
            <w:tcW w:w="2927" w:type="dxa"/>
            <w:tcMar/>
            <w:vAlign w:val="center"/>
          </w:tcPr>
          <w:p w:rsidRPr="005B6825" w:rsidR="00B57740" w:rsidP="3C72E54B" w:rsidRDefault="00B57740" w14:paraId="10F83987" w14:textId="507F851F" w14:noSpellErr="1">
            <w:pPr>
              <w:jc w:val="both"/>
              <w:rPr>
                <w:rFonts w:ascii="Poppins" w:hAnsi="Poppins" w:cs="Poppins"/>
                <w:color w:val="000000" w:themeColor="text1"/>
              </w:rPr>
            </w:pPr>
            <w:r w:rsidRPr="3C72E54B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Mentor  </w:t>
            </w:r>
          </w:p>
        </w:tc>
        <w:tc>
          <w:tcPr>
            <w:tcW w:w="7181" w:type="dxa"/>
            <w:tcMar/>
            <w:vAlign w:val="center"/>
          </w:tcPr>
          <w:p w:rsidRPr="005B6825" w:rsidR="00B57740" w:rsidP="3C72E54B" w:rsidRDefault="00B57740" w14:paraId="6E69A3D4" w14:textId="77777777" w14:noSpellErr="1">
            <w:pPr>
              <w:jc w:val="both"/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5B6825" w:rsidR="00B57740" w:rsidTr="3C72E54B" w14:paraId="54942963" w14:textId="65BEE1D7">
        <w:trPr>
          <w:trHeight w:val="518"/>
        </w:trPr>
        <w:tc>
          <w:tcPr>
            <w:tcW w:w="2927" w:type="dxa"/>
            <w:tcMar/>
            <w:vAlign w:val="center"/>
          </w:tcPr>
          <w:p w:rsidRPr="005B6825" w:rsidR="00B57740" w:rsidP="3C72E54B" w:rsidRDefault="00B57740" w14:paraId="780E3856" w14:textId="158CDABC">
            <w:pPr>
              <w:jc w:val="both"/>
              <w:rPr>
                <w:rFonts w:ascii="Poppins" w:hAnsi="Poppins" w:cs="Poppins"/>
                <w:color w:val="000000" w:themeColor="text1"/>
              </w:rPr>
            </w:pPr>
            <w:r w:rsidRPr="3C72E54B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Director </w:t>
            </w:r>
            <w:r w:rsidRPr="3C72E54B" w:rsidR="475464A9">
              <w:rPr>
                <w:rFonts w:ascii="Poppins" w:hAnsi="Poppins" w:cs="Poppins"/>
                <w:color w:val="000000" w:themeColor="text1" w:themeTint="FF" w:themeShade="FF"/>
              </w:rPr>
              <w:t>de e</w:t>
            </w:r>
            <w:r w:rsidRPr="3C72E54B" w:rsidR="00B57740">
              <w:rPr>
                <w:rFonts w:ascii="Poppins" w:hAnsi="Poppins" w:cs="Poppins"/>
                <w:color w:val="000000" w:themeColor="text1" w:themeTint="FF" w:themeShade="FF"/>
              </w:rPr>
              <w:t>sc</w:t>
            </w:r>
            <w:r w:rsidRPr="3C72E54B" w:rsidR="36C70AFF">
              <w:rPr>
                <w:rFonts w:ascii="Poppins" w:hAnsi="Poppins" w:cs="Poppins"/>
                <w:color w:val="000000" w:themeColor="text1" w:themeTint="FF" w:themeShade="FF"/>
              </w:rPr>
              <w:t>uela</w:t>
            </w:r>
          </w:p>
        </w:tc>
        <w:tc>
          <w:tcPr>
            <w:tcW w:w="7181" w:type="dxa"/>
            <w:tcMar/>
            <w:vAlign w:val="center"/>
          </w:tcPr>
          <w:p w:rsidRPr="005B6825" w:rsidR="00B57740" w:rsidP="3C72E54B" w:rsidRDefault="00B57740" w14:paraId="66EAEF9C" w14:textId="77777777" w14:noSpellErr="1">
            <w:pPr>
              <w:jc w:val="both"/>
              <w:rPr>
                <w:rFonts w:ascii="Poppins" w:hAnsi="Poppins" w:cs="Poppins"/>
                <w:color w:val="000000" w:themeColor="text1"/>
              </w:rPr>
            </w:pPr>
          </w:p>
        </w:tc>
      </w:tr>
      <w:tr w:rsidRPr="005B6825" w:rsidR="00B57740" w:rsidTr="3C72E54B" w14:paraId="71E47378" w14:textId="5DF73333">
        <w:trPr>
          <w:trHeight w:val="518"/>
        </w:trPr>
        <w:tc>
          <w:tcPr>
            <w:tcW w:w="2927" w:type="dxa"/>
            <w:tcMar/>
            <w:vAlign w:val="center"/>
          </w:tcPr>
          <w:p w:rsidRPr="005B6825" w:rsidR="00B57740" w:rsidP="3C72E54B" w:rsidRDefault="00B57740" w14:paraId="53049567" w14:textId="04FED341" w14:noSpellErr="1">
            <w:pPr>
              <w:jc w:val="both"/>
              <w:rPr>
                <w:rFonts w:ascii="Poppins" w:hAnsi="Poppins" w:cs="Poppins"/>
                <w:color w:val="000000" w:themeColor="text1"/>
              </w:rPr>
            </w:pPr>
            <w:r w:rsidRPr="3C72E54B" w:rsidR="00B57740">
              <w:rPr>
                <w:rFonts w:ascii="Poppins" w:hAnsi="Poppins" w:cs="Poppins"/>
                <w:color w:val="000000" w:themeColor="text1" w:themeTint="FF" w:themeShade="FF"/>
              </w:rPr>
              <w:t xml:space="preserve">Otro: </w:t>
            </w:r>
          </w:p>
        </w:tc>
        <w:tc>
          <w:tcPr>
            <w:tcW w:w="7181" w:type="dxa"/>
            <w:tcMar/>
            <w:vAlign w:val="center"/>
          </w:tcPr>
          <w:p w:rsidRPr="005B6825" w:rsidR="00B57740" w:rsidP="3C72E54B" w:rsidRDefault="00B57740" w14:paraId="6F740B35" w14:textId="77777777" w14:noSpellErr="1">
            <w:pPr>
              <w:jc w:val="both"/>
              <w:rPr>
                <w:rFonts w:ascii="Poppins" w:hAnsi="Poppins" w:cs="Poppins"/>
                <w:color w:val="000000" w:themeColor="text1"/>
              </w:rPr>
            </w:pPr>
          </w:p>
        </w:tc>
      </w:tr>
    </w:tbl>
    <w:p w:rsidR="00BD0B34" w:rsidP="3C72E54B" w:rsidRDefault="00BD0B34" w14:paraId="49388A66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3C72E54B" w:rsidRDefault="005B6825" w14:paraId="6496B495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3C72E54B" w:rsidRDefault="005B6825" w14:paraId="3C512110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3C72E54B" w:rsidRDefault="005B6825" w14:paraId="132803B2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3C72E54B" w:rsidRDefault="005B6825" w14:paraId="24D973E1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3C72E54B" w:rsidRDefault="005B6825" w14:paraId="257619A5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3C72E54B" w:rsidRDefault="005B6825" w14:paraId="4BBAFEDF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3C72E54B" w:rsidRDefault="005B6825" w14:paraId="60C463D6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3C72E54B" w:rsidRDefault="005B6825" w14:paraId="7CB5BC3C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3C72E54B" w:rsidRDefault="005B6825" w14:paraId="0D0D3846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3C72E54B" w:rsidRDefault="005B6825" w14:paraId="55BD7944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3C72E54B" w:rsidRDefault="005B6825" w14:paraId="5C066748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3C72E54B" w:rsidRDefault="005B6825" w14:paraId="4DE6E670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3C72E54B" w:rsidRDefault="005B6825" w14:paraId="1A67D5EB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3C72E54B" w:rsidRDefault="005B6825" w14:paraId="6B79A311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3C72E54B" w:rsidRDefault="005B6825" w14:paraId="062B6DFF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3C72E54B" w:rsidRDefault="005B6825" w14:paraId="45F1E04D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3C72E54B" w:rsidRDefault="005B6825" w14:paraId="305EA496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3C72E54B" w:rsidRDefault="005B6825" w14:paraId="6ABE5711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3C72E54B" w:rsidRDefault="005B6825" w14:paraId="79DDEC72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3C72E54B" w:rsidRDefault="005B6825" w14:paraId="06AA6C26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3C72E54B" w:rsidRDefault="005B6825" w14:paraId="4E492D94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3C72E54B" w:rsidRDefault="005B6825" w14:paraId="3886E3A6" w14:textId="77777777" w14:noSpellErr="1">
      <w:pPr>
        <w:jc w:val="both"/>
        <w:rPr>
          <w:rFonts w:ascii="Poppins" w:hAnsi="Poppins" w:eastAsia="" w:cs="Poppins" w:eastAsiaTheme="minorEastAsia"/>
        </w:rPr>
      </w:pPr>
    </w:p>
    <w:p w:rsidR="005B6825" w:rsidP="3C72E54B" w:rsidRDefault="005B6825" w14:paraId="45020B1E" w14:textId="77777777" w14:noSpellErr="1">
      <w:pPr>
        <w:jc w:val="both"/>
        <w:rPr>
          <w:rFonts w:ascii="Poppins" w:hAnsi="Poppins" w:eastAsia="" w:cs="Poppins" w:eastAsiaTheme="minorEastAsia"/>
        </w:rPr>
        <w:sectPr w:rsidR="005B6825" w:rsidSect="007B604E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 w:orient="portrait"/>
          <w:pgMar w:top="720" w:right="1440" w:bottom="720" w:left="1440" w:header="706" w:footer="576" w:gutter="0"/>
          <w:cols w:space="708"/>
          <w:titlePg/>
          <w:docGrid w:linePitch="360"/>
        </w:sectPr>
      </w:pPr>
    </w:p>
    <w:p w:rsidRPr="00094BDF" w:rsidR="005B6825" w:rsidP="000C633D" w:rsidRDefault="005B6825" w14:paraId="63D9E185" w14:textId="77777777">
      <w:pPr>
        <w:rPr>
          <w:rFonts w:ascii="Poppins" w:hAnsi="Poppins" w:cs="Poppins" w:eastAsiaTheme="minorEastAsia"/>
        </w:rPr>
      </w:pPr>
    </w:p>
    <w:sectPr w:rsidRPr="00094BDF" w:rsidR="005B6825" w:rsidSect="007B604E">
      <w:pgSz w:w="12240" w:h="15840" w:orient="portrait"/>
      <w:pgMar w:top="720" w:right="1440" w:bottom="720" w:left="1440" w:header="706" w:footer="5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Pr="009B3B50" w:rsidR="00AC259D" w:rsidP="008D4DAD" w:rsidRDefault="00AC259D" w14:paraId="7BE50E4B" w14:textId="77777777">
      <w:r w:rsidRPr="009B3B50">
        <w:separator/>
      </w:r>
    </w:p>
  </w:endnote>
  <w:endnote w:type="continuationSeparator" w:id="0">
    <w:p w:rsidRPr="009B3B50" w:rsidR="00AC259D" w:rsidP="008D4DAD" w:rsidRDefault="00AC259D" w14:paraId="5F1CE0A0" w14:textId="77777777">
      <w:r w:rsidRPr="009B3B5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Poppins">
    <w:altName w:val="Times New Roman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BDF" w:rsidP="002557F3" w:rsidRDefault="00094BDF" w14:paraId="2C2DBE8C" w14:textId="77777777">
    <w:pPr>
      <w:pStyle w:val="Footer"/>
      <w:jc w:val="center"/>
      <w:rPr>
        <w:rFonts w:ascii="Poppins" w:hAnsi="Poppins" w:cs="Poppins"/>
        <w:color w:val="1B2754"/>
        <w:sz w:val="18"/>
        <w:szCs w:val="18"/>
      </w:rPr>
    </w:pPr>
  </w:p>
  <w:p w:rsidRPr="009B3B50" w:rsidR="002557F3" w:rsidP="002557F3" w:rsidRDefault="002557F3" w14:paraId="54793068" w14:textId="64690690">
    <w:pPr>
      <w:pStyle w:val="Footer"/>
      <w:jc w:val="center"/>
    </w:pPr>
    <w:r w:rsidRPr="009B3B50">
      <w:rPr>
        <w:rFonts w:ascii="Poppins" w:hAnsi="Poppins" w:cs="Poppins"/>
        <w:color w:val="1B2754"/>
        <w:sz w:val="18"/>
        <w:szCs w:val="18"/>
      </w:rPr>
      <w:t>PO Box 190759, San Juan, PR  00919-0759 • Tel. (787) 759-2000 • www.de.pr.gov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BDF" w:rsidP="002557F3" w:rsidRDefault="00094BDF" w14:paraId="167A144A" w14:textId="77777777">
    <w:pPr>
      <w:pStyle w:val="Footer"/>
      <w:jc w:val="center"/>
      <w:rPr>
        <w:rFonts w:ascii="Poppins" w:hAnsi="Poppins" w:cs="Poppins"/>
        <w:color w:val="1B2754"/>
        <w:sz w:val="18"/>
        <w:szCs w:val="18"/>
      </w:rPr>
    </w:pPr>
  </w:p>
  <w:p w:rsidRPr="009B3B50" w:rsidR="008D4DAD" w:rsidP="002557F3" w:rsidRDefault="002557F3" w14:paraId="0620E37A" w14:textId="6F010DC4">
    <w:pPr>
      <w:pStyle w:val="Footer"/>
      <w:jc w:val="center"/>
    </w:pPr>
    <w:r w:rsidRPr="009B3B50">
      <w:rPr>
        <w:rFonts w:ascii="Poppins" w:hAnsi="Poppins" w:cs="Poppins"/>
        <w:color w:val="1B2754"/>
        <w:sz w:val="18"/>
        <w:szCs w:val="18"/>
      </w:rPr>
      <w:t>PO Box 190759, San Juan, PR  00919-0759 • Tel. (787) 759-2000 • www.de.pr.gov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Pr="009B3B50" w:rsidR="00AC259D" w:rsidP="008D4DAD" w:rsidRDefault="00AC259D" w14:paraId="294DADE0" w14:textId="77777777">
      <w:r w:rsidRPr="009B3B50">
        <w:separator/>
      </w:r>
    </w:p>
  </w:footnote>
  <w:footnote w:type="continuationSeparator" w:id="0">
    <w:p w:rsidRPr="009B3B50" w:rsidR="00AC259D" w:rsidP="008D4DAD" w:rsidRDefault="00AC259D" w14:paraId="3630FEAF" w14:textId="77777777">
      <w:r w:rsidRPr="009B3B5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A65B2B" w:rsidR="007A5298" w:rsidP="00685D1F" w:rsidRDefault="00094BDF" w14:paraId="495CFF20" w14:textId="28FAB12C">
    <w:pPr>
      <w:pStyle w:val="Header"/>
      <w:rPr>
        <w:rFonts w:ascii="Poppins" w:hAnsi="Poppins" w:cs="Poppins"/>
        <w:b/>
        <w:bCs/>
        <w:sz w:val="16"/>
        <w:szCs w:val="16"/>
      </w:rPr>
    </w:pPr>
    <w:r w:rsidRPr="009B3B50">
      <w:rPr>
        <w:noProof/>
        <w:lang w:val="en-US"/>
      </w:rPr>
      <w:drawing>
        <wp:anchor distT="0" distB="0" distL="114300" distR="114300" simplePos="0" relativeHeight="251664896" behindDoc="1" locked="0" layoutInCell="1" allowOverlap="1" wp14:anchorId="32E4BF56" wp14:editId="22DF28C7">
          <wp:simplePos x="0" y="0"/>
          <wp:positionH relativeFrom="page">
            <wp:posOffset>0</wp:posOffset>
          </wp:positionH>
          <wp:positionV relativeFrom="page">
            <wp:posOffset>28270</wp:posOffset>
          </wp:positionV>
          <wp:extent cx="7772400" cy="10058449"/>
          <wp:effectExtent l="0" t="0" r="0" b="0"/>
          <wp:wrapNone/>
          <wp:docPr id="1821100563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4A408F" w:rsidR="00EE2643" w:rsidP="00A65B2B" w:rsidRDefault="00EE2643" w14:paraId="4A1B7DE3" w14:textId="11E56905">
    <w:pPr>
      <w:pStyle w:val="Header"/>
      <w:tabs>
        <w:tab w:val="clear" w:pos="4680"/>
        <w:tab w:val="clear" w:pos="9360"/>
        <w:tab w:val="left" w:pos="1998"/>
        <w:tab w:val="left" w:pos="4185"/>
        <w:tab w:val="left" w:pos="6930"/>
      </w:tabs>
      <w:rPr>
        <w:rFonts w:ascii="Poppins" w:hAnsi="Poppins" w:cs="Poppins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9B3B50" w:rsidR="00925C1A" w:rsidP="00925C1A" w:rsidRDefault="00121659" w14:paraId="798A6913" w14:textId="70FACCA5">
    <w:pPr>
      <w:pStyle w:val="Header"/>
    </w:pPr>
    <w:r w:rsidRPr="009B3B50"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1FBAE18A" wp14:editId="2C1DF3CE">
          <wp:simplePos x="0" y="0"/>
          <wp:positionH relativeFrom="page">
            <wp:posOffset>0</wp:posOffset>
          </wp:positionH>
          <wp:positionV relativeFrom="page">
            <wp:posOffset>21285</wp:posOffset>
          </wp:positionV>
          <wp:extent cx="7772400" cy="10058449"/>
          <wp:effectExtent l="0" t="0" r="0" b="0"/>
          <wp:wrapNone/>
          <wp:docPr id="957306580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3B50" w:rsidR="00925C1A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675C2BF" wp14:editId="0BFE0612">
          <wp:simplePos x="0" y="0"/>
          <wp:positionH relativeFrom="page">
            <wp:posOffset>19050</wp:posOffset>
          </wp:positionH>
          <wp:positionV relativeFrom="paragraph">
            <wp:posOffset>-450215</wp:posOffset>
          </wp:positionV>
          <wp:extent cx="4124325" cy="1672590"/>
          <wp:effectExtent l="0" t="0" r="8255" b="0"/>
          <wp:wrapNone/>
          <wp:docPr id="1203854397" name="Picture 2" descr="A white background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697298" name="Picture 2" descr="A white background with blu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4325" cy="167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9B3B50" w:rsidR="008D4DAD" w:rsidRDefault="008D4DAD" w14:paraId="4DEDEF91" w14:textId="2CFDA993">
    <w:pPr>
      <w:pStyle w:val="Header"/>
    </w:pPr>
  </w:p>
  <w:p w:rsidRPr="009B3B50" w:rsidR="008D4DAD" w:rsidP="00A65B2B" w:rsidRDefault="008D4DAD" w14:paraId="3C0C7CA5" w14:textId="32D66DB5">
    <w:pPr>
      <w:pStyle w:val="Header"/>
      <w:ind w:firstLine="720"/>
      <w:jc w:val="center"/>
    </w:pPr>
  </w:p>
  <w:p w:rsidRPr="009B3B50" w:rsidR="008D4DAD" w:rsidP="00A65B2B" w:rsidRDefault="00A65B2B" w14:paraId="4616A028" w14:textId="45C074D7">
    <w:pPr>
      <w:pStyle w:val="Header"/>
      <w:tabs>
        <w:tab w:val="clear" w:pos="4680"/>
        <w:tab w:val="clear" w:pos="9360"/>
        <w:tab w:val="left" w:pos="6840"/>
      </w:tabs>
    </w:pPr>
    <w:r>
      <w:tab/>
    </w:r>
  </w:p>
  <w:p w:rsidRPr="009B3B50" w:rsidR="00FB4164" w:rsidRDefault="00ED52DA" w14:paraId="6D0AECAE" w14:textId="034F26BD">
    <w:pPr>
      <w:pStyle w:val="Header"/>
      <w:rPr>
        <w:color w:val="1B2754"/>
      </w:rPr>
    </w:pPr>
    <w:r w:rsidRPr="009B3B50">
      <w:rPr>
        <w:noProof/>
        <w:lang w:val="en-US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7F7C7DB1" wp14:editId="5A55FA60">
              <wp:simplePos x="0" y="0"/>
              <wp:positionH relativeFrom="margin">
                <wp:posOffset>219075</wp:posOffset>
              </wp:positionH>
              <wp:positionV relativeFrom="paragraph">
                <wp:posOffset>74295</wp:posOffset>
              </wp:positionV>
              <wp:extent cx="3781425" cy="377825"/>
              <wp:effectExtent l="0" t="0" r="0" b="3175"/>
              <wp:wrapTight wrapText="bothSides">
                <wp:wrapPolygon edited="0">
                  <wp:start x="326" y="0"/>
                  <wp:lineTo x="326" y="20692"/>
                  <wp:lineTo x="21219" y="20692"/>
                  <wp:lineTo x="21219" y="0"/>
                  <wp:lineTo x="326" y="0"/>
                </wp:wrapPolygon>
              </wp:wrapTight>
              <wp:docPr id="58537723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1425" cy="377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32613D" w:rsidP="0032613D" w:rsidRDefault="0032613D" w14:paraId="67DE96E0" w14:textId="77777777">
                          <w:pPr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</w:rPr>
                          </w:pPr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</w:rPr>
                            <w:t>SUBSECRETARÍA PARA ASUNTOS ACADÉMICOS Y PROGRAMÁTICOS</w:t>
                          </w:r>
                        </w:p>
                        <w:p w:rsidRPr="00D16D4B" w:rsidR="0032613D" w:rsidP="0032613D" w:rsidRDefault="0032613D" w14:paraId="614EFF64" w14:textId="77777777">
                          <w:pPr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</w:pPr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  <w:t>Dra. Beverly Morro Vega I Subsecretaria I morrovb@de.pr.gov</w:t>
                          </w:r>
                        </w:p>
                        <w:p w:rsidRPr="00D16D4B" w:rsidR="0032613D" w:rsidP="0032613D" w:rsidRDefault="0032613D" w14:paraId="2EA88E60" w14:textId="77777777">
                          <w:pPr>
                            <w:rPr>
                              <w:sz w:val="13"/>
                              <w:szCs w:val="13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 w14:anchorId="0C3FFE93">
            <v:shapetype id="_x0000_t202" coordsize="21600,21600" o:spt="202" path="m,l,21600r21600,l21600,xe" w14:anchorId="7F7C7DB1">
              <v:stroke joinstyle="miter"/>
              <v:path gradientshapeok="t" o:connecttype="rect"/>
            </v:shapetype>
            <v:shape id="Text Box 3" style="position:absolute;margin-left:17.25pt;margin-top:5.85pt;width:297.75pt;height:29.75pt;z-index:-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">
              <v:textbox>
                <w:txbxContent>
                  <w:p w:rsidR="0032613D" w:rsidP="0032613D" w:rsidRDefault="0032613D" w14:paraId="7C85A16F" w14:textId="77777777">
                    <w:pPr>
                      <w:rPr>
                        <w:rFonts w:ascii="Poppins" w:hAnsi="Poppins" w:cs="Poppins"/>
                        <w:color w:val="1B2754"/>
                        <w:sz w:val="13"/>
                        <w:szCs w:val="13"/>
                      </w:rPr>
                    </w:pPr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</w:rPr>
                      <w:t>SUBSECRETARÍA PARA ASUNTOS ACADÉMICOS Y PROGRAMÁTICOS</w:t>
                    </w:r>
                  </w:p>
                  <w:p w:rsidRPr="00D16D4B" w:rsidR="0032613D" w:rsidP="0032613D" w:rsidRDefault="0032613D" w14:paraId="7CCE7680" w14:textId="77777777">
                    <w:pPr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</w:pPr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  <w:t xml:space="preserve">Dra. Beverly Morro Vega I </w:t>
                    </w:r>
                    <w:proofErr w:type="spellStart"/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  <w:t>Subsecretaria</w:t>
                    </w:r>
                    <w:proofErr w:type="spellEnd"/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  <w:t xml:space="preserve"> I morrovb@de.pr.gov</w:t>
                    </w:r>
                  </w:p>
                  <w:p w:rsidRPr="00D16D4B" w:rsidR="0032613D" w:rsidP="0032613D" w:rsidRDefault="0032613D" w14:paraId="672A6659" w14:textId="77777777">
                    <w:pPr>
                      <w:rPr>
                        <w:sz w:val="13"/>
                        <w:szCs w:val="13"/>
                        <w:lang w:val="en-US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Pr="009B3B50" w:rsidR="008D4DAD">
      <w:rPr>
        <w:color w:val="1B2754"/>
      </w:rPr>
      <w:t xml:space="preserve">            </w:t>
    </w:r>
  </w:p>
  <w:p w:rsidRPr="009B3B50" w:rsidR="00925C1A" w:rsidRDefault="00FB4164" w14:paraId="5726BA5B" w14:textId="0B66822B">
    <w:pPr>
      <w:pStyle w:val="Header"/>
      <w:rPr>
        <w:color w:val="1B2754"/>
      </w:rPr>
    </w:pPr>
    <w:r w:rsidRPr="009B3B50">
      <w:rPr>
        <w:color w:val="1B2754"/>
      </w:rPr>
      <w:t xml:space="preserve">          </w:t>
    </w:r>
  </w:p>
  <w:p w:rsidRPr="009B3B50" w:rsidR="00FB4164" w:rsidRDefault="00FB4164" w14:paraId="03C82BAD" w14:textId="1A59AE1F">
    <w:pPr>
      <w:pStyle w:val="Header"/>
      <w:rPr>
        <w:color w:val="1B2754"/>
        <w:sz w:val="18"/>
        <w:szCs w:val="18"/>
      </w:rPr>
    </w:pPr>
    <w:r w:rsidRPr="009B3B50">
      <w:rPr>
        <w:rFonts w:ascii="Poppins" w:hAnsi="Poppins" w:cs="Poppins"/>
        <w:color w:val="1B2754"/>
        <w:sz w:val="18"/>
        <w:szCs w:val="18"/>
      </w:rPr>
      <w:tab/>
    </w:r>
    <w:r w:rsidRPr="009B3B50">
      <w:rPr>
        <w:rFonts w:ascii="Poppins" w:hAnsi="Poppins" w:cs="Poppins"/>
        <w:color w:val="1B2754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C0538"/>
    <w:multiLevelType w:val="hybridMultilevel"/>
    <w:tmpl w:val="4FFCFC58"/>
    <w:lvl w:ilvl="0">
      <w:start w:val="1"/>
      <w:numFmt w:val="bullet"/>
      <w:lvlText w:val="¨"/>
      <w:lvlJc w:val="left"/>
      <w:pPr>
        <w:ind w:left="1080" w:hanging="360"/>
      </w:pPr>
      <w:rPr>
        <w:rFonts w:hint="default" w:ascii="Wingdings" w:hAnsi="Wingding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 w15:restartNumberingAfterBreak="0">
    <w:nsid w:val="0ABC7ACF"/>
    <w:multiLevelType w:val="hybridMultilevel"/>
    <w:tmpl w:val="AD7C069C"/>
    <w:lvl w:ilvl="0" w:tplc="771E5DF0">
      <w:start w:val="1"/>
      <w:numFmt w:val="bullet"/>
      <w:lvlText w:val="¨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21C30065"/>
    <w:multiLevelType w:val="hybridMultilevel"/>
    <w:tmpl w:val="910274CC"/>
    <w:lvl w:ilvl="0" w:tplc="771E5DF0">
      <w:start w:val="1"/>
      <w:numFmt w:val="bullet"/>
      <w:lvlText w:val="¨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244E7045"/>
    <w:multiLevelType w:val="hybridMultilevel"/>
    <w:tmpl w:val="B426C48E"/>
    <w:lvl w:ilvl="0" w:tplc="5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9F305E"/>
    <w:multiLevelType w:val="multilevel"/>
    <w:tmpl w:val="64629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33E06826"/>
    <w:multiLevelType w:val="hybridMultilevel"/>
    <w:tmpl w:val="93165150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8AE2D21"/>
    <w:multiLevelType w:val="multilevel"/>
    <w:tmpl w:val="E7621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3F387D10"/>
    <w:multiLevelType w:val="hybridMultilevel"/>
    <w:tmpl w:val="35DCAB42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54949D9"/>
    <w:multiLevelType w:val="hybridMultilevel"/>
    <w:tmpl w:val="A2A40B62"/>
    <w:lvl w:ilvl="0" w:tplc="50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6626521"/>
    <w:multiLevelType w:val="hybridMultilevel"/>
    <w:tmpl w:val="17E286E4"/>
    <w:lvl w:ilvl="0" w:tplc="F1306CC4">
      <w:start w:val="1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7B07C03"/>
    <w:multiLevelType w:val="hybridMultilevel"/>
    <w:tmpl w:val="7FA8E818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7E56FA3"/>
    <w:multiLevelType w:val="hybridMultilevel"/>
    <w:tmpl w:val="E37806DE"/>
    <w:lvl w:ilvl="0" w:tplc="771E5DF0">
      <w:start w:val="1"/>
      <w:numFmt w:val="bullet"/>
      <w:lvlText w:val="¨"/>
      <w:lvlJc w:val="left"/>
      <w:pPr>
        <w:ind w:left="810" w:hanging="360"/>
      </w:pPr>
      <w:rPr>
        <w:rFonts w:hint="default" w:ascii="Wingdings" w:hAnsi="Wingdings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hint="default" w:ascii="Symbol" w:hAnsi="Symbol"/>
      </w:rPr>
    </w:lvl>
    <w:lvl w:ilvl="2" w:tplc="500A0005">
      <w:start w:val="1"/>
      <w:numFmt w:val="bullet"/>
      <w:lvlText w:val=""/>
      <w:lvlJc w:val="left"/>
      <w:pPr>
        <w:ind w:left="1710" w:hanging="360"/>
      </w:pPr>
      <w:rPr>
        <w:rFonts w:hint="default" w:ascii="Wingdings" w:hAnsi="Wingdings"/>
      </w:rPr>
    </w:lvl>
    <w:lvl w:ilvl="3" w:tplc="500A0001">
      <w:start w:val="1"/>
      <w:numFmt w:val="bullet"/>
      <w:lvlText w:val=""/>
      <w:lvlJc w:val="left"/>
      <w:pPr>
        <w:ind w:left="234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35767DD"/>
    <w:multiLevelType w:val="hybridMultilevel"/>
    <w:tmpl w:val="8FFC6250"/>
    <w:lvl w:ilvl="0" w:tplc="771E5DF0">
      <w:start w:val="1"/>
      <w:numFmt w:val="bullet"/>
      <w:lvlText w:val="¨"/>
      <w:lvlJc w:val="left"/>
      <w:pPr>
        <w:ind w:left="189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hint="default" w:ascii="Wingdings" w:hAnsi="Wingdings"/>
      </w:rPr>
    </w:lvl>
  </w:abstractNum>
  <w:abstractNum w:abstractNumId="13" w15:restartNumberingAfterBreak="0">
    <w:nsid w:val="57552B48"/>
    <w:multiLevelType w:val="multilevel"/>
    <w:tmpl w:val="548A9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0142F9B"/>
    <w:multiLevelType w:val="hybridMultilevel"/>
    <w:tmpl w:val="1D4064AC"/>
    <w:lvl w:ilvl="0" w:tplc="5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B0C6BB4">
      <w:start w:val="1"/>
      <w:numFmt w:val="lowerLetter"/>
      <w:lvlText w:val="%2."/>
      <w:lvlJc w:val="left"/>
      <w:pPr>
        <w:ind w:left="360" w:hanging="360"/>
      </w:pPr>
      <w:rPr>
        <w:rFonts w:ascii="Times New Roman" w:hAnsi="Times New Roman" w:eastAsia="Times New Roman" w:cs="Times New Roman"/>
      </w:r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854B17"/>
    <w:multiLevelType w:val="hybridMultilevel"/>
    <w:tmpl w:val="06B0CD38"/>
    <w:lvl w:ilvl="0" w:tplc="1AF6A4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AF050CA"/>
    <w:multiLevelType w:val="hybridMultilevel"/>
    <w:tmpl w:val="135C25BA"/>
    <w:lvl w:ilvl="0" w:tplc="771E5DF0">
      <w:start w:val="1"/>
      <w:numFmt w:val="bullet"/>
      <w:lvlText w:val="¨"/>
      <w:lvlJc w:val="left"/>
      <w:pPr>
        <w:ind w:left="1080" w:hanging="360"/>
      </w:pPr>
      <w:rPr>
        <w:rFonts w:hint="default" w:ascii="Wingdings" w:hAnsi="Wingdings"/>
      </w:rPr>
    </w:lvl>
    <w:lvl w:ilvl="1" w:tplc="50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50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50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730C6158"/>
    <w:multiLevelType w:val="multilevel"/>
    <w:tmpl w:val="D2720C4A"/>
    <w:lvl w:ilvl="0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360" w:hanging="360"/>
      </w:pPr>
    </w:lvl>
    <w:lvl w:ilvl="8">
      <w:start w:val="1"/>
      <w:numFmt w:val="lowerRoman"/>
      <w:lvlText w:val="%9."/>
      <w:lvlJc w:val="left"/>
      <w:pPr>
        <w:ind w:left="1530" w:hanging="360"/>
      </w:pPr>
    </w:lvl>
  </w:abstractNum>
  <w:num w:numId="1">
    <w:abstractNumId w:val="13"/>
  </w:num>
  <w:num w:numId="2">
    <w:abstractNumId w:val="4"/>
  </w:num>
  <w:num w:numId="3">
    <w:abstractNumId w:val="6"/>
  </w:num>
  <w:num w:numId="4">
    <w:abstractNumId w:val="15"/>
  </w:num>
  <w:num w:numId="5">
    <w:abstractNumId w:val="3"/>
  </w:num>
  <w:num w:numId="6">
    <w:abstractNumId w:val="8"/>
  </w:num>
  <w:num w:numId="7">
    <w:abstractNumId w:val="17"/>
  </w:num>
  <w:num w:numId="8">
    <w:abstractNumId w:val="14"/>
  </w:num>
  <w:num w:numId="9">
    <w:abstractNumId w:val="9"/>
  </w:num>
  <w:num w:numId="10">
    <w:abstractNumId w:val="0"/>
  </w:num>
  <w:num w:numId="11">
    <w:abstractNumId w:val="11"/>
  </w:num>
  <w:num w:numId="12">
    <w:abstractNumId w:val="1"/>
  </w:num>
  <w:num w:numId="13">
    <w:abstractNumId w:val="2"/>
  </w:num>
  <w:num w:numId="14">
    <w:abstractNumId w:val="5"/>
  </w:num>
  <w:num w:numId="15">
    <w:abstractNumId w:val="7"/>
  </w:num>
  <w:num w:numId="16">
    <w:abstractNumId w:val="12"/>
  </w:num>
  <w:num w:numId="17">
    <w:abstractNumId w:val="10"/>
  </w:num>
  <w:num w:numId="18">
    <w:abstractNumId w:val="1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attachedTemplate r:id="rId1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7F3"/>
    <w:rsid w:val="00025C2F"/>
    <w:rsid w:val="0003142F"/>
    <w:rsid w:val="00061F1C"/>
    <w:rsid w:val="00092270"/>
    <w:rsid w:val="00094BDF"/>
    <w:rsid w:val="00097DF6"/>
    <w:rsid w:val="000C59B6"/>
    <w:rsid w:val="000C633D"/>
    <w:rsid w:val="000E188E"/>
    <w:rsid w:val="000F40DA"/>
    <w:rsid w:val="00113414"/>
    <w:rsid w:val="001172E3"/>
    <w:rsid w:val="00121659"/>
    <w:rsid w:val="00122D18"/>
    <w:rsid w:val="00142FBE"/>
    <w:rsid w:val="00147BE1"/>
    <w:rsid w:val="00167A0A"/>
    <w:rsid w:val="001772BF"/>
    <w:rsid w:val="00190608"/>
    <w:rsid w:val="001A0C87"/>
    <w:rsid w:val="001B2B08"/>
    <w:rsid w:val="00220A16"/>
    <w:rsid w:val="00241430"/>
    <w:rsid w:val="002557F3"/>
    <w:rsid w:val="0026123A"/>
    <w:rsid w:val="0027117F"/>
    <w:rsid w:val="002A02E2"/>
    <w:rsid w:val="002A6027"/>
    <w:rsid w:val="002A7167"/>
    <w:rsid w:val="002B1324"/>
    <w:rsid w:val="002B78FC"/>
    <w:rsid w:val="002D3DB3"/>
    <w:rsid w:val="00316970"/>
    <w:rsid w:val="0032613D"/>
    <w:rsid w:val="003353A5"/>
    <w:rsid w:val="003420F0"/>
    <w:rsid w:val="0035169C"/>
    <w:rsid w:val="003546EB"/>
    <w:rsid w:val="003765E4"/>
    <w:rsid w:val="00391101"/>
    <w:rsid w:val="00391E09"/>
    <w:rsid w:val="003A23B5"/>
    <w:rsid w:val="003D5503"/>
    <w:rsid w:val="003D7586"/>
    <w:rsid w:val="003E4CEE"/>
    <w:rsid w:val="00402F5A"/>
    <w:rsid w:val="00413686"/>
    <w:rsid w:val="00424D0F"/>
    <w:rsid w:val="00431943"/>
    <w:rsid w:val="004A408F"/>
    <w:rsid w:val="004B1432"/>
    <w:rsid w:val="004B7391"/>
    <w:rsid w:val="004E6719"/>
    <w:rsid w:val="004E6B89"/>
    <w:rsid w:val="00507CA5"/>
    <w:rsid w:val="00521953"/>
    <w:rsid w:val="0054D4EC"/>
    <w:rsid w:val="00552159"/>
    <w:rsid w:val="00562099"/>
    <w:rsid w:val="00563055"/>
    <w:rsid w:val="00586CDC"/>
    <w:rsid w:val="00587DF5"/>
    <w:rsid w:val="005B6825"/>
    <w:rsid w:val="00632320"/>
    <w:rsid w:val="00636D51"/>
    <w:rsid w:val="0064505F"/>
    <w:rsid w:val="00646278"/>
    <w:rsid w:val="0066376B"/>
    <w:rsid w:val="00671354"/>
    <w:rsid w:val="00684423"/>
    <w:rsid w:val="00685D1F"/>
    <w:rsid w:val="006977EE"/>
    <w:rsid w:val="006A035C"/>
    <w:rsid w:val="006A7784"/>
    <w:rsid w:val="006B4BA6"/>
    <w:rsid w:val="006B4BB4"/>
    <w:rsid w:val="006F060F"/>
    <w:rsid w:val="006F2AF5"/>
    <w:rsid w:val="00733D31"/>
    <w:rsid w:val="0074063E"/>
    <w:rsid w:val="00745EB5"/>
    <w:rsid w:val="00774F96"/>
    <w:rsid w:val="007A197E"/>
    <w:rsid w:val="007A5298"/>
    <w:rsid w:val="007A596C"/>
    <w:rsid w:val="007B604E"/>
    <w:rsid w:val="007C462E"/>
    <w:rsid w:val="007C6877"/>
    <w:rsid w:val="007F62F5"/>
    <w:rsid w:val="007F7EE0"/>
    <w:rsid w:val="00810B2C"/>
    <w:rsid w:val="008276AC"/>
    <w:rsid w:val="00833293"/>
    <w:rsid w:val="008478A3"/>
    <w:rsid w:val="00860EC8"/>
    <w:rsid w:val="00860FD7"/>
    <w:rsid w:val="00881C5C"/>
    <w:rsid w:val="0088318C"/>
    <w:rsid w:val="008D0E39"/>
    <w:rsid w:val="008D4DAD"/>
    <w:rsid w:val="008F72F1"/>
    <w:rsid w:val="00925C1A"/>
    <w:rsid w:val="00927243"/>
    <w:rsid w:val="00934E61"/>
    <w:rsid w:val="0093748C"/>
    <w:rsid w:val="0095713B"/>
    <w:rsid w:val="00963AA4"/>
    <w:rsid w:val="009758FE"/>
    <w:rsid w:val="009906CD"/>
    <w:rsid w:val="009B3B50"/>
    <w:rsid w:val="009D103C"/>
    <w:rsid w:val="009D4CA6"/>
    <w:rsid w:val="009D7170"/>
    <w:rsid w:val="009E7BBB"/>
    <w:rsid w:val="00A12C82"/>
    <w:rsid w:val="00A132BB"/>
    <w:rsid w:val="00A35D5B"/>
    <w:rsid w:val="00A46BFF"/>
    <w:rsid w:val="00A55D0A"/>
    <w:rsid w:val="00A65B2B"/>
    <w:rsid w:val="00AC259D"/>
    <w:rsid w:val="00AC638F"/>
    <w:rsid w:val="00B05A27"/>
    <w:rsid w:val="00B424AA"/>
    <w:rsid w:val="00B57740"/>
    <w:rsid w:val="00B7011F"/>
    <w:rsid w:val="00B9454C"/>
    <w:rsid w:val="00BC02C6"/>
    <w:rsid w:val="00BD0B34"/>
    <w:rsid w:val="00BD6D77"/>
    <w:rsid w:val="00BE1593"/>
    <w:rsid w:val="00BE28A7"/>
    <w:rsid w:val="00C42BF0"/>
    <w:rsid w:val="00C509DB"/>
    <w:rsid w:val="00C539A0"/>
    <w:rsid w:val="00C7797D"/>
    <w:rsid w:val="00C93517"/>
    <w:rsid w:val="00CA7EAD"/>
    <w:rsid w:val="00CC5C9D"/>
    <w:rsid w:val="00CD1C37"/>
    <w:rsid w:val="00CE4E91"/>
    <w:rsid w:val="00CE69B1"/>
    <w:rsid w:val="00CF6A41"/>
    <w:rsid w:val="00D20CE1"/>
    <w:rsid w:val="00DB0E97"/>
    <w:rsid w:val="00DC0192"/>
    <w:rsid w:val="00DC1461"/>
    <w:rsid w:val="00DC53EA"/>
    <w:rsid w:val="00DE49CC"/>
    <w:rsid w:val="00DE52E9"/>
    <w:rsid w:val="00DE6B02"/>
    <w:rsid w:val="00E41B8F"/>
    <w:rsid w:val="00E6493F"/>
    <w:rsid w:val="00E71043"/>
    <w:rsid w:val="00E7148D"/>
    <w:rsid w:val="00E860C6"/>
    <w:rsid w:val="00EB6C0A"/>
    <w:rsid w:val="00EC10A5"/>
    <w:rsid w:val="00ED52DA"/>
    <w:rsid w:val="00EE045F"/>
    <w:rsid w:val="00EE2643"/>
    <w:rsid w:val="00EE2F4B"/>
    <w:rsid w:val="00F22D10"/>
    <w:rsid w:val="00F27369"/>
    <w:rsid w:val="00F27546"/>
    <w:rsid w:val="00F30B37"/>
    <w:rsid w:val="00F4312F"/>
    <w:rsid w:val="00F72D63"/>
    <w:rsid w:val="00F811E4"/>
    <w:rsid w:val="00F81494"/>
    <w:rsid w:val="00F83582"/>
    <w:rsid w:val="00FA6CB8"/>
    <w:rsid w:val="00FA7F02"/>
    <w:rsid w:val="00FB28C0"/>
    <w:rsid w:val="00FB4164"/>
    <w:rsid w:val="00FC15F4"/>
    <w:rsid w:val="00FF1277"/>
    <w:rsid w:val="04C65F43"/>
    <w:rsid w:val="097AA061"/>
    <w:rsid w:val="0BE2A61D"/>
    <w:rsid w:val="1B8B1D9D"/>
    <w:rsid w:val="1DC28853"/>
    <w:rsid w:val="209D2686"/>
    <w:rsid w:val="20A2FE05"/>
    <w:rsid w:val="2138B8C4"/>
    <w:rsid w:val="2B2A9CDA"/>
    <w:rsid w:val="30A8ED90"/>
    <w:rsid w:val="31F080F1"/>
    <w:rsid w:val="35B87E78"/>
    <w:rsid w:val="36C70AFF"/>
    <w:rsid w:val="38E6C54F"/>
    <w:rsid w:val="39C3AF9D"/>
    <w:rsid w:val="3A503C69"/>
    <w:rsid w:val="3C72E54B"/>
    <w:rsid w:val="3E582C77"/>
    <w:rsid w:val="475464A9"/>
    <w:rsid w:val="4FB2FBCC"/>
    <w:rsid w:val="51A5BE09"/>
    <w:rsid w:val="5E660F75"/>
    <w:rsid w:val="634A7744"/>
    <w:rsid w:val="652AA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CA260F"/>
  <w15:chartTrackingRefBased/>
  <w15:docId w15:val="{9D252F2A-9D6F-4418-B499-853DB162714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B604E"/>
    <w:rPr>
      <w:lang w:val="es-P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4DAD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4DAD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4D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4D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4D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4D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4D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4D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4D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8D4DAD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8D4DAD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8D4DAD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8D4DAD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8D4DAD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D4DAD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8D4DAD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D4DAD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D4D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4DAD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8D4DAD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DA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8D4D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4DAD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8D4D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4D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4D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4DAD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8D4D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4DA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D4DAD"/>
  </w:style>
  <w:style w:type="paragraph" w:styleId="Footer">
    <w:name w:val="footer"/>
    <w:basedOn w:val="Normal"/>
    <w:link w:val="Foot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D4DAD"/>
  </w:style>
  <w:style w:type="paragraph" w:styleId="NormalWeb">
    <w:name w:val="Normal (Web)"/>
    <w:basedOn w:val="Normal"/>
    <w:uiPriority w:val="99"/>
    <w:unhideWhenUsed/>
    <w:rsid w:val="00685D1F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14:ligatures w14:val="none"/>
    </w:rPr>
  </w:style>
  <w:style w:type="character" w:styleId="Hyperlink">
    <w:name w:val="Hyperlink"/>
    <w:uiPriority w:val="99"/>
    <w:unhideWhenUsed/>
    <w:rsid w:val="00685D1F"/>
    <w:rPr>
      <w:u w:val="single"/>
    </w:rPr>
  </w:style>
  <w:style w:type="character" w:styleId="Mencinsinresolver1" w:customStyle="1">
    <w:name w:val="Mención sin resolver1"/>
    <w:basedOn w:val="DefaultParagraphFont"/>
    <w:uiPriority w:val="99"/>
    <w:semiHidden/>
    <w:unhideWhenUsed/>
    <w:rsid w:val="00061F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1F1C"/>
    <w:rPr>
      <w:color w:val="96607D" w:themeColor="followedHyperlink"/>
      <w:u w:val="single"/>
    </w:rPr>
  </w:style>
  <w:style w:type="table" w:styleId="TableGrid">
    <w:name w:val="Table Grid"/>
    <w:basedOn w:val="TableNormal"/>
    <w:uiPriority w:val="99"/>
    <w:rsid w:val="00B05A2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Text">
    <w:name w:val="Body Text"/>
    <w:basedOn w:val="Normal"/>
    <w:link w:val="BodyTextChar"/>
    <w:rsid w:val="00A46BFF"/>
    <w:pPr>
      <w:spacing w:line="360" w:lineRule="auto"/>
      <w:jc w:val="both"/>
    </w:pPr>
    <w:rPr>
      <w:rFonts w:ascii="Times New Roman" w:hAnsi="Times New Roman" w:eastAsia="Times New Roman" w:cs="Times New Roman"/>
      <w:kern w:val="0"/>
      <w:lang w:val="es-ES"/>
      <w14:ligatures w14:val="none"/>
    </w:rPr>
  </w:style>
  <w:style w:type="character" w:styleId="BodyTextChar" w:customStyle="1">
    <w:name w:val="Body Text Char"/>
    <w:basedOn w:val="DefaultParagraphFont"/>
    <w:link w:val="BodyText"/>
    <w:rsid w:val="00A46BFF"/>
    <w:rPr>
      <w:rFonts w:ascii="Times New Roman" w:hAnsi="Times New Roman" w:eastAsia="Times New Roman" w:cs="Times New Roman"/>
      <w:kern w:val="0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0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690362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94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205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427281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21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420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493917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1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2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1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543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20899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33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224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656266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2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63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56656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9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054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548129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2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4984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81625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2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4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9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8754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491631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8580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1294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9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1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3236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62337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601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17201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1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292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32974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1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5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45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6645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51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612132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48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5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5343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659153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527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7389216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83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6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30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04033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6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4260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2769589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95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3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664297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33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5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8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69773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76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7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34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6033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2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723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66497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29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3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82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68704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12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567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62009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0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549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32136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746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97086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40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890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89302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73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408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49112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49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5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06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209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07801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17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52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04285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9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066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685936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787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1556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0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1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73008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0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6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5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78947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44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5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0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83737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1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517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61123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1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898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4563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8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1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326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39182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0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075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329251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95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89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4059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1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9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032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56420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9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391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84575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1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1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04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497462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66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8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760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0518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2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711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675660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262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738481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4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500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8380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6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7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3401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36075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4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1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93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023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2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5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796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91390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4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1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179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081800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0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430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433155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6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5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426452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0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66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39343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366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386349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88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88122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1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98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2277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33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54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99418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32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9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039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49330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9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73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839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798793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8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614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84620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86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79447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2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4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3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6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0718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02597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85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51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57751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82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096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96327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08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966373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4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11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44604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46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8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7699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2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3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9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531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420232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93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22848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33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052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2054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1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59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112716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2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86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6604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6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215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20902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0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99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2754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25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6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7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35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20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02343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43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8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878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20501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83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63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267263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982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7810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5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5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4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411981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43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1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27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39103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6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6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4205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28311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04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2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088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04736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08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82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5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24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202138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18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8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323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39850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00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4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8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077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6339631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0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4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5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78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87823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01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3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9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0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092326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79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53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55436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0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56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16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265325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51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1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1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061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121798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38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7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676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204465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9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14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94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38629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8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5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225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6702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96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211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70395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2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7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783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03133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65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15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31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66107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3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2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3204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63904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43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0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7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09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3089032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7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3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243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6799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5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728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952545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56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05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03272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0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1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6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5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22281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5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18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20728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1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10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3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82668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5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1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933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065074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4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79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85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76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33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051104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29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0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26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5360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3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89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99740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253925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90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178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797094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39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3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06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5336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8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42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3196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2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06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3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5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681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95432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44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8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63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4294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36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106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03475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4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46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2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82765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634809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11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3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5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55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58191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87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9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1655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28867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65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0681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5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11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08632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9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7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28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91596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2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1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5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3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090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600252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23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0305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1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0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42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61507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4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7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372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4943872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43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5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557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1448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8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3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392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74616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82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62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6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220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893413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44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725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516856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36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0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8538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77911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6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97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1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9476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0487000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1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555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207796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54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1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8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5679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932688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0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0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5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7663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922658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12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2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397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90997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4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01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0613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3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15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9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2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787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0671967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5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9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08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1914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79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5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2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471776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7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9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910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6678021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10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4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67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30045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9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8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36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4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60701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5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0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095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071704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8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7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94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6031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859372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34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2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4647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9091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0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4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2669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45494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34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22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817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740236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2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8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143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887248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0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42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173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07944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82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4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16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0892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35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8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443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01064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5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13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767052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3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2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5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574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834590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6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16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909280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6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56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044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458441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7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74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37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37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21611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47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5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910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8126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17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50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636537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1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28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088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89610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75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7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75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89442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8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2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33659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3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2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04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351122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37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3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81194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9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353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0114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8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45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55614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6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8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198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40936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2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8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4340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53208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3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23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1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7520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87568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38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6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807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708627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2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3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7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33141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170779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52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5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0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239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97523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10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4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7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5385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194570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1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3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3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94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425828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56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4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29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75321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55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8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7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838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644555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68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227704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4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3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75375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7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9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77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74013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5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4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918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965473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0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4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30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26300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7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5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6491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14861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8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6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26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24182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71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7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685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51841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8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7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2371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42823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8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2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66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557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94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0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463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345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3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0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5118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6692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6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4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82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67427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0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7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45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75451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8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6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5744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70933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97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2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0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947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91797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03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0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933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44647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9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98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32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66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28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9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735514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27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5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566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922016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85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2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894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80685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15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4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56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13439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2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60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0825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55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323256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5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79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0716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065488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1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4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25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72650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3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41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3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6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909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17201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7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79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00832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88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42741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1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34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846749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1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019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15603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38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3341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142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8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59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76493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0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71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98066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46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1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06867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710583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53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5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211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55542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07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96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2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738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0105616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45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3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59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000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400305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252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347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17450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1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79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696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27927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8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16248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855353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85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9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83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52706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20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1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3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087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980560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22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8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758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84793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70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86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5447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4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64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691115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0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6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66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28317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9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515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97702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1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86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73692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1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2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891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13454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0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5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16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21519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4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81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050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93096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2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7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074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417297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49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230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85761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73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3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41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0316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09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25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7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109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877815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50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3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70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4440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7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44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5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6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862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74798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86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593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22792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6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2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6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152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81019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3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67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3561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1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32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72507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5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9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2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154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28924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36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6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946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4037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2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2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2685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4312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4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16299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75149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9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7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5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422165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76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27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453095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8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94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1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59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92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709753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92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937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9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1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12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39779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35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26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47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435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86187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644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8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1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95497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5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7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066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49473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0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6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0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264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27628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645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6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3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58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56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1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61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7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766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97326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18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8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454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102136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37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7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557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6929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6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9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76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68715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0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16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6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4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4299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307474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22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7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2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56505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25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438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18896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94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585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00639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61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0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7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1986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784541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25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1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0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7914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6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1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5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95460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15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2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04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34066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04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2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769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16695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5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00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210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95099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0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084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54006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94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8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7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8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25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3056687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28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0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082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620066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81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4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660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714716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0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013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26831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35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7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4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9011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651319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01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3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7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5017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416147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57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7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6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01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66356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76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12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4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8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33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52723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39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8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1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43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346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664042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3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825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07002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2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0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1823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359066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87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2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24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92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89850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9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4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5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71768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8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3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41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730910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6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8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6348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39254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8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09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81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9478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01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15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0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18960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83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65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1345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99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86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93862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8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7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605268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1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5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52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5897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9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380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1617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55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97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30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82024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9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98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92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8304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9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5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8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98923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23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23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575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41922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4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5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97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84380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8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3318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46394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0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19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9255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4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126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77809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7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7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3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6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138130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07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9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26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00635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6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1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42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93274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0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9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66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0265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1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88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520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4568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4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0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4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67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81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28631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3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4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5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279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1738241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8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5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742206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2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3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048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90127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7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3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62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50510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5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3848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97762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28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5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7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33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07864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9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7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113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1401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8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7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03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22327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7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3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727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91215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6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86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61666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6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7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35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27100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44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0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576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9910255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1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8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9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1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785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757737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78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7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025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71775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8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5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909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76237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7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08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19391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4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8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2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4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72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2823654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56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2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9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1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1954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0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29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5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64379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0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2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64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66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664276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1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8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90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12323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4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3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0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85073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8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513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887440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5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6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010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887472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3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13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07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27348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4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3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0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461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539736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46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9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664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70711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6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3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7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875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32844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7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5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05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0091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87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5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773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51823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9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77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43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29433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3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12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8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93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34077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4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584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84518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7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047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3721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0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47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0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41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39466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5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61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788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469392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16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6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98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83479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49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09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786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18877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5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457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1273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15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3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33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72027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0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5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074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01770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11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5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342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53799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13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548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47933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8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9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9329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98956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72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4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7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559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84433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33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887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841162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32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84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160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86342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2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917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7321028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01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1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2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63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47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159765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7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1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56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407494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56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1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3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1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5697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3888944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6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3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366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1374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5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28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5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9974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550321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74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9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2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7441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55173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26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3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7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0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39769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6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8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669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11203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21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9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8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947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69439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6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5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04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2076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1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6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405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338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85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5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533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73932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9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50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22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2677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1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6212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885189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50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2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76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382983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9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1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762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57700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8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7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0539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038729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55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9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180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9139155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992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9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9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537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227225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2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19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1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6520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849491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874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7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9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333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994372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1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0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6406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6148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3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565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98742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0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66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263081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1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7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3094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97614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6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741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24077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6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5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282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2938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1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1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88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895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3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27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56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292043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66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52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3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6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35649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6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69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6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9811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882510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3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5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025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81028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31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6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46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5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8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673585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27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1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8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5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237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4400472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17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362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675911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5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1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739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900939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857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7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9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83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44570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26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2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9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022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4476826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5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9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7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992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400380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05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5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604800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15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7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47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1572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5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07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315859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2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030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01952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2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0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0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09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133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682927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50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6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270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206962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45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3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3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80611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9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37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296635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54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1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616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34019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9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6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66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556566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5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6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15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2669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5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5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342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838753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3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0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2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933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612543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27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8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73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064398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4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095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1525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83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8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7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2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94894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2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968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306877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54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0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654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151953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7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03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40722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44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70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21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1416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2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96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261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0217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6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6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72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3097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1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349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75163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01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5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319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8064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3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5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6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1356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9599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6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4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4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2329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94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3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13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65948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6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8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9349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6794815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62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9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601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54375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9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62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091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408060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42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2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92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856565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0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6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258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11328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8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0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8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1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50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47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47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1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285288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43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26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30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46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75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3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84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4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0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54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3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8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2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26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2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8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8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9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31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4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0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07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7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1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1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784375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82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298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6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1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37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02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8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8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45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1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1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13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6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32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8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450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8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9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6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6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15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1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92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2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237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15184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1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4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0598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040232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95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6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89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7833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633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98700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2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8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9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32804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10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0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175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48942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2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1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001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808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4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47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100942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2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8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99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08353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35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76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3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39920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33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8415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80643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3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48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08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86562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1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8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6662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9441776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91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4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0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587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99309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43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7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845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25522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4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64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313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02255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8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1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794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91839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4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475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31682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9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7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410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7056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7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603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278264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4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47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2192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6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37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45691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8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0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090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67959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4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4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137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9319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8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391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63566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91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45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0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17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47546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7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0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5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3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149693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3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1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0467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985706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7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06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69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50807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5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6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642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43477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1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0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794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408092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6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870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274346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9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05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778177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2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0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9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4794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776637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87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5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6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958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854387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85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6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817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38836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8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8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7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099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19665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56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6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2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1344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999276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1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0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8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510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511368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7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784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6902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8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8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34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98111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0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3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63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33298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6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2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451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9952185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67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5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5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288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86407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9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6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66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53769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2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47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53705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6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5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67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6720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0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5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0139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47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0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4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870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220948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03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3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7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0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230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2596771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99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3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56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71756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00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8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16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19678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41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07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76837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7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7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63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4017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7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7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50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61368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9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2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0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47192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36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34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43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8873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09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1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170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972933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9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3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01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27920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71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6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35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9623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3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6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12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77774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0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9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52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42005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0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1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16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25668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8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5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7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6442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0302456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0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2440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01111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2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756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27157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8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2237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82481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8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9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432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57849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35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8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9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748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2688942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9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26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4185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63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7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5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7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236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6380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7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20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95202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2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09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80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78982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6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9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3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76699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377320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90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2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9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8577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514150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284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639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06660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4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5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6415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951075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58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431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59076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9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11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66747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73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6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249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507825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1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0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9541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07718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98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94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9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03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08933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1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167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340456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44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3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29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716623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4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395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330397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1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44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6564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84387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5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3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4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27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95884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94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3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9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40677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43066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4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50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7895780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507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9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157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36949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2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88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51861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08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1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22314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14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120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6975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2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7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6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44181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3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1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9290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1429995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87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1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68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70060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2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1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3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095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4997441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09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7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831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55418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4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40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83659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6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6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3289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04744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0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5563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2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2050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62133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1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2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60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00402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86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6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39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67671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6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5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65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18884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5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9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216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78072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3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2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22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5960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58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0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191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751789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40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6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213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470869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23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7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3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53696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76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4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3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301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26474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8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82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8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72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565641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3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3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45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45164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8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38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2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5884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3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6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01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199635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75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989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334143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49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1564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15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48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86722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4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49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6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13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92943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0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5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5852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147949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1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6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67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38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5592151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70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758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5290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2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8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2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2767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88837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44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948482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1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803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398238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8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5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812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92955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3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6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33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248224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24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6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42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4513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6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855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42347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2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7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47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9556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4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9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28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276522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1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1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508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79145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6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41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66649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84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7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70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0839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8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7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03385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08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48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460453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62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5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5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981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9511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4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2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61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427655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9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4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3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836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81087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0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2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7881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2737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65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4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85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408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4873494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5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88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63504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8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67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8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5576282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0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9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38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61999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9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9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5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56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6757023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56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94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87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25941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8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4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80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44674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8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6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00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2157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9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9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48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59753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51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9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8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709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4605927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64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4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79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3381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8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6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77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64160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8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8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2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563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93911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1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4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0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4049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715029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8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3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4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0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198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4673795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77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2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10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38575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66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5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8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54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0812716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7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8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856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355000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7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477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37906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0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6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2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74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95499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51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4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984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3618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69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00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432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72225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4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8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2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186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237505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0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5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657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27506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8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0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092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09875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37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86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71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1195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3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2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47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40539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13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5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499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7106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7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384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13110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99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74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7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3588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4341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86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5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70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97134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79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5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38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7548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3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5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30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7496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7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2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3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45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3871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37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89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106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849117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5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433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30193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1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63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83962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8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0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44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04364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71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55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67529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43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6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400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46378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9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4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8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1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63243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47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18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46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655187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1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8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1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643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89223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3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0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269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1933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18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514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06058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36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27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2678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92542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3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6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2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70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68276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3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5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45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796998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38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8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6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60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364082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1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807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74427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73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4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17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30225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1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2348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619200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673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63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9423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37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7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204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11190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9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9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0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47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694032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3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2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67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83263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1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2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64383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85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4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049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43811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3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2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2579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01621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3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47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056183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563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06821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85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9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9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407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76009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7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6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05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84618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16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9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802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719871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16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9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702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45580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21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49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46970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73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2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666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927103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43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0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722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852479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7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1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162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61793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2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0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511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248211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6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1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49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85782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7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5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5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86654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6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1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16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218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51955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82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80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199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06969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9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99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7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110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90656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88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2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31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55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27871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4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6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0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102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2530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11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0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711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0583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33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92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290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47491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1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0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079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853458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1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7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153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92896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1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85795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2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02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4757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17145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4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6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1715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8260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0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87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30422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7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920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9352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07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0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357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3312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66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44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956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4194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31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15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16729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66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9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36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47650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73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80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049161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8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5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3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1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8484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073681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31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7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031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29164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06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2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16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86888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1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469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88385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75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5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82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0482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5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9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654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7238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380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4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223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84669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8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2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82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730437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2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7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3603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6612768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2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720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49075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9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5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879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96056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1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5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304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86114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4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5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63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243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02757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9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2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8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6731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33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03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241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95885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8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6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895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58214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2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0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8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39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628158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43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0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39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6574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4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64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2090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1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9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562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04833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7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3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2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47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21800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4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0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384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66729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9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5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9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20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437863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85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7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34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88335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35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0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9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83918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2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63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42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684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7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8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8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2427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8953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19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550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41261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45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3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478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99506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7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59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2097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95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04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64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3422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0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5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15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246936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4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924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23124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2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002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82902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7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2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3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7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36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41037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2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7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98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289629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63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9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5907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05981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07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335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20995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03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7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5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727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516452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39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4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1418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8289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8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157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61994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74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5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627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7978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54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75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560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53733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4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6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868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09928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2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71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1129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8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9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24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70240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9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71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3661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7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96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5587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420647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18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7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30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6148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0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188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17453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2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6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6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9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261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842351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2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6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24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2483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3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4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90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95908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5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26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23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332827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19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51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5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611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512080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01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7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976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95988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4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50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96469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7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54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72230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0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0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147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43622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2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9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9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1409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9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8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2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60534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2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4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2980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33213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56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4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872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79436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3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tesvj\OneDrive%20-%20Departamento%20de%20Educaci&#243;n\Desktop\Papel%20timbrado%20Oficial%202025-%20Fijo.dotx" TargetMode="External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7eb5d5a-bb7c-48c5-bf0c-77df4ca57e5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233CC5A5E6CE48B0A2AAE38FAB34E7" ma:contentTypeVersion="18" ma:contentTypeDescription="Create a new document." ma:contentTypeScope="" ma:versionID="92e02c57a990f2b69711abeb4743e499">
  <xsd:schema xmlns:xsd="http://www.w3.org/2001/XMLSchema" xmlns:xs="http://www.w3.org/2001/XMLSchema" xmlns:p="http://schemas.microsoft.com/office/2006/metadata/properties" xmlns:ns3="35abd3b2-9906-4740-b7b6-84c8fdda6316" xmlns:ns4="47eb5d5a-bb7c-48c5-bf0c-77df4ca57e50" targetNamespace="http://schemas.microsoft.com/office/2006/metadata/properties" ma:root="true" ma:fieldsID="0cf9798db619a6be818441d6a9c04427" ns3:_="" ns4:_="">
    <xsd:import namespace="35abd3b2-9906-4740-b7b6-84c8fdda6316"/>
    <xsd:import namespace="47eb5d5a-bb7c-48c5-bf0c-77df4ca57e50"/>
    <xsd:element name="properties">
      <xsd:complexType>
        <xsd:sequence>
          <xsd:element name="documentManagement">
            <xsd:complexType>
              <xsd:all>
                <xsd:element ref="ns3:SharedWithDetails" minOccurs="0"/>
                <xsd:element ref="ns3:SharingHintHash" minOccurs="0"/>
                <xsd:element ref="ns3:SharedWithUser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SearchPropertie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abd3b2-9906-4740-b7b6-84c8fdda6316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9" nillable="true" ma:displayName="Sharing Hint Hash" ma:description="" ma:hidden="true" ma:internalName="SharingHintHash" ma:readOnly="true">
      <xsd:simpleType>
        <xsd:restriction base="dms:Text"/>
      </xsd:simpleType>
    </xsd:element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eb5d5a-bb7c-48c5-bf0c-77df4ca57e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C9556-C40E-4CC8-B322-3D24C0D00236}">
  <ds:schemaRefs>
    <ds:schemaRef ds:uri="http://schemas.microsoft.com/office/2006/metadata/properties"/>
    <ds:schemaRef ds:uri="http://schemas.microsoft.com/office/infopath/2007/PartnerControls"/>
    <ds:schemaRef ds:uri="47eb5d5a-bb7c-48c5-bf0c-77df4ca57e50"/>
  </ds:schemaRefs>
</ds:datastoreItem>
</file>

<file path=customXml/itemProps2.xml><?xml version="1.0" encoding="utf-8"?>
<ds:datastoreItem xmlns:ds="http://schemas.openxmlformats.org/officeDocument/2006/customXml" ds:itemID="{5F748B5F-5033-4599-94BD-E8C9FEA7B1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abd3b2-9906-4740-b7b6-84c8fdda6316"/>
    <ds:schemaRef ds:uri="47eb5d5a-bb7c-48c5-bf0c-77df4ca57e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1A4652-39FB-4E07-B846-DFD7CABD77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29A86D-D6E0-4BF8-A33E-DBDAA59226F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cb67550-932f-4e31-92c9-41c3c69d0131}" enabled="0" method="" siteId="{4cb67550-932f-4e31-92c9-41c3c69d0131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Papel timbrado Oficial 2025- Fijo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Juan G. Cortés Villanueva</dc:creator>
  <keywords/>
  <dc:description/>
  <lastModifiedBy>Janicet Torres Fernández</lastModifiedBy>
  <revision>8</revision>
  <lastPrinted>2025-07-07T12:27:00.0000000Z</lastPrinted>
  <dcterms:created xsi:type="dcterms:W3CDTF">2025-07-17T12:52:00.0000000Z</dcterms:created>
  <dcterms:modified xsi:type="dcterms:W3CDTF">2025-08-20T18:25:37.8268855Z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0x01010042233CC5A5E6CE48B0A2AAE38FAB34E7</vt:lpwstr>
  </property>
</Properties>
</file>