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Pr="005B6825" w:rsidR="00BD0B34" w:rsidP="255FBC2B" w:rsidRDefault="005B6825" w14:paraId="192252FC" w14:textId="028CFE12">
      <w:pPr>
        <w:jc w:val="center"/>
        <w:rPr>
          <w:rFonts w:ascii="Poppins" w:hAnsi="Poppins" w:cs="Poppins"/>
          <w:b w:val="1"/>
          <w:bCs w:val="1"/>
          <w:color w:val="000000" w:themeColor="text1"/>
          <w:sz w:val="28"/>
          <w:szCs w:val="28"/>
        </w:rPr>
      </w:pPr>
      <w:r w:rsidRPr="255FBC2B" w:rsidR="005B6825">
        <w:rPr>
          <w:rFonts w:ascii="Poppins" w:hAnsi="Poppins" w:cs="Poppins"/>
          <w:b w:val="1"/>
          <w:bCs w:val="1"/>
          <w:color w:val="000000" w:themeColor="text1" w:themeTint="FF" w:themeShade="FF"/>
          <w:sz w:val="28"/>
          <w:szCs w:val="28"/>
        </w:rPr>
        <w:t xml:space="preserve">PROGRAMA DE INDUCCIÓN A MAESTROS </w:t>
      </w:r>
    </w:p>
    <w:p w:rsidRPr="005B6825" w:rsidR="00BD0B34" w:rsidP="000C633D" w:rsidRDefault="005B6825" w14:paraId="54D63E8D" w14:textId="1C5EBE11">
      <w:pPr>
        <w:jc w:val="center"/>
        <w:rPr>
          <w:rFonts w:ascii="Poppins" w:hAnsi="Poppins" w:cs="Poppins"/>
          <w:b/>
          <w:color w:val="000000" w:themeColor="text1"/>
          <w:sz w:val="28"/>
          <w:szCs w:val="28"/>
        </w:rPr>
      </w:pPr>
      <w:r w:rsidRPr="005B6825">
        <w:rPr>
          <w:rFonts w:ascii="Poppins" w:hAnsi="Poppins" w:cs="Poppins"/>
          <w:b/>
          <w:color w:val="000000" w:themeColor="text1"/>
          <w:sz w:val="28"/>
          <w:szCs w:val="28"/>
        </w:rPr>
        <w:t xml:space="preserve">AGENDA DE REUNIÓN INICIAL </w:t>
      </w:r>
      <w:r w:rsidR="002A02E2">
        <w:rPr>
          <w:rFonts w:ascii="Poppins" w:hAnsi="Poppins" w:cs="Poppins"/>
          <w:b/>
          <w:color w:val="000000" w:themeColor="text1"/>
          <w:sz w:val="28"/>
          <w:szCs w:val="28"/>
        </w:rPr>
        <w:t xml:space="preserve">CON FACILITADOR </w:t>
      </w:r>
    </w:p>
    <w:p w:rsidRPr="005B6825" w:rsidR="00636D51" w:rsidP="000C633D" w:rsidRDefault="005B6825" w14:paraId="150FEE50" w14:textId="4D78F7DD">
      <w:pPr>
        <w:jc w:val="center"/>
        <w:rPr>
          <w:rFonts w:ascii="Poppins" w:hAnsi="Poppins" w:cs="Poppins"/>
          <w:b/>
          <w:color w:val="000000" w:themeColor="text1"/>
          <w:sz w:val="28"/>
          <w:szCs w:val="28"/>
        </w:rPr>
      </w:pPr>
      <w:r w:rsidRPr="005B6825">
        <w:rPr>
          <w:rFonts w:ascii="Poppins" w:hAnsi="Poppins" w:cs="Poppins"/>
          <w:b/>
          <w:color w:val="000000" w:themeColor="text1"/>
          <w:sz w:val="28"/>
          <w:szCs w:val="28"/>
        </w:rPr>
        <w:t>PROGRAMA DE</w:t>
      </w:r>
      <w:r w:rsidRPr="005B6825" w:rsidR="00227B8D">
        <w:rPr>
          <w:rFonts w:ascii="Poppins" w:hAnsi="Poppins" w:cs="Poppins"/>
          <w:b/>
          <w:color w:val="000000" w:themeColor="text1"/>
          <w:sz w:val="28"/>
          <w:szCs w:val="28"/>
        </w:rPr>
        <w:t xml:space="preserve"> </w:t>
      </w:r>
      <w:r w:rsidR="00227B8D">
        <w:rPr>
          <w:rFonts w:ascii="Poppins" w:hAnsi="Poppins" w:cs="Poppins"/>
          <w:b/>
          <w:color w:val="000000" w:themeColor="text1"/>
          <w:sz w:val="28"/>
          <w:szCs w:val="28"/>
        </w:rPr>
        <w:t xml:space="preserve">INGLÉS </w:t>
      </w:r>
    </w:p>
    <w:p w:rsidRPr="00094BDF" w:rsidR="00B57740" w:rsidP="000C633D" w:rsidRDefault="00B57740" w14:paraId="18354DE3" w14:textId="77777777">
      <w:pPr>
        <w:jc w:val="center"/>
        <w:rPr>
          <w:rFonts w:ascii="Poppins" w:hAnsi="Poppins" w:cs="Poppins"/>
          <w:b/>
          <w:color w:val="000000" w:themeColor="text1"/>
        </w:rPr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5163"/>
        <w:gridCol w:w="4755"/>
      </w:tblGrid>
      <w:tr w:rsidRPr="005B6825" w:rsidR="0095713B" w:rsidTr="00B57740" w14:paraId="03BFE27D" w14:textId="6697174E">
        <w:trPr>
          <w:trHeight w:val="400"/>
        </w:trPr>
        <w:tc>
          <w:tcPr>
            <w:tcW w:w="5163" w:type="dxa"/>
          </w:tcPr>
          <w:p w:rsidRPr="005B6825" w:rsidR="0095713B" w:rsidP="000C633D" w:rsidRDefault="00B57740" w14:paraId="7A2F4D92" w14:textId="1DFDD362">
            <w:pPr>
              <w:rPr>
                <w:rFonts w:ascii="Poppins" w:hAnsi="Poppins" w:cs="Poppins"/>
                <w:b/>
              </w:rPr>
            </w:pPr>
            <w:r w:rsidRPr="005B6825">
              <w:rPr>
                <w:rFonts w:ascii="Poppins" w:hAnsi="Poppins" w:cs="Poppins"/>
                <w:b/>
              </w:rPr>
              <w:t>Nombre del docente:</w:t>
            </w:r>
          </w:p>
        </w:tc>
        <w:tc>
          <w:tcPr>
            <w:tcW w:w="4755" w:type="dxa"/>
          </w:tcPr>
          <w:p w:rsidRPr="005B6825" w:rsidR="0095713B" w:rsidP="000C633D" w:rsidRDefault="00B57740" w14:paraId="4D65E972" w14:textId="7AE8EA71">
            <w:pPr>
              <w:rPr>
                <w:rFonts w:ascii="Poppins" w:hAnsi="Poppins" w:cs="Poppins"/>
                <w:b/>
              </w:rPr>
            </w:pPr>
            <w:r w:rsidRPr="005B6825">
              <w:rPr>
                <w:rFonts w:ascii="Poppins" w:hAnsi="Poppins" w:cs="Poppins"/>
                <w:b/>
              </w:rPr>
              <w:t>Grado/materia:</w:t>
            </w:r>
          </w:p>
        </w:tc>
      </w:tr>
      <w:tr w:rsidRPr="005B6825" w:rsidR="0095713B" w:rsidTr="00B57740" w14:paraId="581D0D65" w14:textId="59B999A6">
        <w:trPr>
          <w:trHeight w:val="415"/>
        </w:trPr>
        <w:tc>
          <w:tcPr>
            <w:tcW w:w="5163" w:type="dxa"/>
          </w:tcPr>
          <w:p w:rsidRPr="005B6825" w:rsidR="0095713B" w:rsidP="000C633D" w:rsidRDefault="00B57740" w14:paraId="7360800B" w14:textId="04710603">
            <w:pPr>
              <w:rPr>
                <w:rFonts w:ascii="Poppins" w:hAnsi="Poppins" w:cs="Poppins"/>
                <w:b/>
                <w:u w:val="single"/>
              </w:rPr>
            </w:pPr>
            <w:r w:rsidRPr="005B6825">
              <w:rPr>
                <w:rFonts w:ascii="Poppins" w:hAnsi="Poppins" w:cs="Poppins"/>
                <w:b/>
              </w:rPr>
              <w:t>Escuela:</w:t>
            </w:r>
            <w:r w:rsidRPr="005B6825" w:rsidR="0095713B">
              <w:rPr>
                <w:rFonts w:ascii="Poppins" w:hAnsi="Poppins" w:cs="Poppins"/>
                <w:b/>
              </w:rPr>
              <w:tab/>
            </w:r>
          </w:p>
        </w:tc>
        <w:tc>
          <w:tcPr>
            <w:tcW w:w="4755" w:type="dxa"/>
          </w:tcPr>
          <w:p w:rsidRPr="005B6825" w:rsidR="0095713B" w:rsidP="000C633D" w:rsidRDefault="00B57740" w14:paraId="404849F9" w14:textId="4CB2F996">
            <w:pPr>
              <w:rPr>
                <w:rFonts w:ascii="Poppins" w:hAnsi="Poppins" w:cs="Poppins"/>
                <w:b/>
              </w:rPr>
            </w:pPr>
            <w:r w:rsidRPr="005B6825">
              <w:rPr>
                <w:rFonts w:ascii="Poppins" w:hAnsi="Poppins" w:cs="Poppins"/>
                <w:b/>
              </w:rPr>
              <w:t>Código:</w:t>
            </w:r>
          </w:p>
        </w:tc>
      </w:tr>
      <w:tr w:rsidRPr="005B6825" w:rsidR="0095713B" w:rsidTr="00B57740" w14:paraId="73ED481B" w14:textId="304AB90A">
        <w:trPr>
          <w:trHeight w:val="385"/>
        </w:trPr>
        <w:tc>
          <w:tcPr>
            <w:tcW w:w="5163" w:type="dxa"/>
          </w:tcPr>
          <w:p w:rsidRPr="005B6825" w:rsidR="0095713B" w:rsidP="000C633D" w:rsidRDefault="00B57740" w14:paraId="6D97CF01" w14:textId="57400DDC">
            <w:pPr>
              <w:rPr>
                <w:rFonts w:ascii="Poppins" w:hAnsi="Poppins" w:cs="Poppins"/>
                <w:b/>
              </w:rPr>
            </w:pPr>
            <w:r w:rsidRPr="005B6825">
              <w:rPr>
                <w:rFonts w:ascii="Poppins" w:hAnsi="Poppins" w:cs="Poppins"/>
                <w:b/>
              </w:rPr>
              <w:t>Clasificación:</w:t>
            </w:r>
            <w:r w:rsidRPr="005B6825" w:rsidR="0095713B">
              <w:rPr>
                <w:rFonts w:ascii="Poppins" w:hAnsi="Poppins" w:cs="Poppins"/>
                <w:b/>
              </w:rPr>
              <w:t xml:space="preserve"> </w:t>
            </w:r>
          </w:p>
        </w:tc>
        <w:tc>
          <w:tcPr>
            <w:tcW w:w="4755" w:type="dxa"/>
          </w:tcPr>
          <w:p w:rsidRPr="005B6825" w:rsidR="0095713B" w:rsidP="000C633D" w:rsidRDefault="00B57740" w14:paraId="3DA97778" w14:textId="47395B2F">
            <w:pPr>
              <w:rPr>
                <w:rFonts w:ascii="Poppins" w:hAnsi="Poppins" w:cs="Poppins"/>
                <w:b/>
              </w:rPr>
            </w:pPr>
            <w:r w:rsidRPr="005B6825">
              <w:rPr>
                <w:rFonts w:ascii="Poppins" w:hAnsi="Poppins" w:cs="Poppins"/>
                <w:b/>
              </w:rPr>
              <w:t xml:space="preserve">Municipio:  </w:t>
            </w:r>
          </w:p>
        </w:tc>
      </w:tr>
    </w:tbl>
    <w:p w:rsidRPr="005B6825" w:rsidR="00BC02C6" w:rsidP="000C633D" w:rsidRDefault="00BC02C6" w14:paraId="704E4D77" w14:textId="24499669">
      <w:pPr>
        <w:rPr>
          <w:rFonts w:ascii="Poppins" w:hAnsi="Poppins" w:cs="Poppins"/>
          <w:b/>
          <w:color w:val="000000" w:themeColor="text1"/>
        </w:rPr>
      </w:pPr>
    </w:p>
    <w:p w:rsidRPr="005B6825" w:rsidR="002D3DB3" w:rsidP="002D3DB3" w:rsidRDefault="0095713B" w14:paraId="3FDB0258" w14:textId="5CBBBCC4">
      <w:pPr>
        <w:spacing w:line="276" w:lineRule="auto"/>
        <w:jc w:val="center"/>
        <w:rPr>
          <w:rFonts w:ascii="Poppins" w:hAnsi="Poppins" w:cs="Poppins"/>
          <w:b/>
        </w:rPr>
      </w:pPr>
      <w:r w:rsidRPr="005B6825">
        <w:rPr>
          <w:rFonts w:ascii="Poppins" w:hAnsi="Poppins" w:cs="Poppins"/>
          <w:b/>
        </w:rPr>
        <w:t xml:space="preserve">Asuntos </w:t>
      </w:r>
      <w:r w:rsidRPr="005B6825" w:rsidR="000C633D">
        <w:rPr>
          <w:rFonts w:ascii="Poppins" w:hAnsi="Poppins" w:cs="Poppins"/>
          <w:b/>
        </w:rPr>
        <w:t xml:space="preserve">por </w:t>
      </w:r>
      <w:r w:rsidRPr="005B6825">
        <w:rPr>
          <w:rFonts w:ascii="Poppins" w:hAnsi="Poppins" w:cs="Poppins"/>
          <w:b/>
        </w:rPr>
        <w:t>discutir</w:t>
      </w:r>
    </w:p>
    <w:p w:rsidRPr="005B6825" w:rsidR="002D3DB3" w:rsidP="002D3DB3" w:rsidRDefault="002D3DB3" w14:paraId="2945A09E" w14:textId="6F2F9913">
      <w:pPr>
        <w:spacing w:line="276" w:lineRule="auto"/>
        <w:rPr>
          <w:rFonts w:ascii="Poppins" w:hAnsi="Poppins" w:cs="Poppins"/>
          <w:b/>
        </w:rPr>
      </w:pPr>
    </w:p>
    <w:p w:rsidRPr="005B6825" w:rsidR="00C509DB" w:rsidP="002D3DB3" w:rsidRDefault="002D3DB3" w14:paraId="6CABC68F" w14:textId="363980E1">
      <w:pPr>
        <w:spacing w:line="276" w:lineRule="auto"/>
        <w:rPr>
          <w:rFonts w:ascii="Poppins" w:hAnsi="Poppins" w:cs="Poppins"/>
          <w:b/>
        </w:rPr>
      </w:pPr>
      <w:r w:rsidRPr="005B6825">
        <w:rPr>
          <w:rFonts w:ascii="Poppins" w:hAnsi="Poppins" w:cs="Poppins"/>
          <w:b/>
        </w:rPr>
        <w:t xml:space="preserve">Documentos normativos: </w:t>
      </w:r>
    </w:p>
    <w:p w:rsidRPr="005B6825" w:rsidR="00BC02C6" w:rsidP="00C509DB" w:rsidRDefault="00BC02C6" w14:paraId="02024601" w14:textId="4FB07C76">
      <w:pPr>
        <w:pStyle w:val="ListParagraph"/>
        <w:numPr>
          <w:ilvl w:val="0"/>
          <w:numId w:val="11"/>
        </w:numPr>
        <w:spacing w:line="276" w:lineRule="auto"/>
        <w:rPr>
          <w:rFonts w:ascii="Poppins" w:hAnsi="Poppins" w:eastAsia="Times New Roman" w:cs="Poppins"/>
        </w:rPr>
      </w:pPr>
      <w:r w:rsidRPr="005B6825">
        <w:rPr>
          <w:rFonts w:ascii="Poppins" w:hAnsi="Poppins" w:eastAsia="Times New Roman" w:cs="Poppins"/>
        </w:rPr>
        <w:t>Carta de Evaluación del Estudiante</w:t>
      </w:r>
    </w:p>
    <w:p w:rsidRPr="005B6825" w:rsidR="00BD0B34" w:rsidP="00C509DB" w:rsidRDefault="00BD0B34" w14:paraId="2932A193" w14:textId="219B12F0">
      <w:pPr>
        <w:pStyle w:val="ListParagraph"/>
        <w:numPr>
          <w:ilvl w:val="0"/>
          <w:numId w:val="11"/>
        </w:numPr>
        <w:spacing w:line="276" w:lineRule="auto"/>
        <w:rPr>
          <w:rFonts w:ascii="Poppins" w:hAnsi="Poppins" w:eastAsia="Times New Roman" w:cs="Poppins"/>
        </w:rPr>
      </w:pPr>
      <w:r w:rsidRPr="005B6825">
        <w:rPr>
          <w:rFonts w:ascii="Poppins" w:hAnsi="Poppins" w:eastAsia="Times New Roman" w:cs="Poppins"/>
        </w:rPr>
        <w:t xml:space="preserve">Carta Circular de Planificación </w:t>
      </w:r>
    </w:p>
    <w:p w:rsidRPr="005B6825" w:rsidR="0095713B" w:rsidP="00C509DB" w:rsidRDefault="00BD0B34" w14:paraId="2731BB8B" w14:textId="2322191E">
      <w:pPr>
        <w:pStyle w:val="ListParagraph"/>
        <w:numPr>
          <w:ilvl w:val="1"/>
          <w:numId w:val="11"/>
        </w:numPr>
        <w:spacing w:line="276" w:lineRule="auto"/>
        <w:rPr>
          <w:rFonts w:ascii="Poppins" w:hAnsi="Poppins" w:eastAsia="Times New Roman" w:cs="Poppins"/>
          <w:color w:val="000000" w:themeColor="text1"/>
        </w:rPr>
      </w:pPr>
      <w:r w:rsidRPr="005B6825">
        <w:rPr>
          <w:rFonts w:ascii="Poppins" w:hAnsi="Poppins" w:eastAsia="Times New Roman" w:cs="Poppins"/>
          <w:color w:val="000000" w:themeColor="text1"/>
        </w:rPr>
        <w:t>Planificación: plan de unidad y guía semanal (modelos)</w:t>
      </w:r>
    </w:p>
    <w:p w:rsidRPr="005B6825" w:rsidR="0095713B" w:rsidP="00C509DB" w:rsidRDefault="00BD0B34" w14:paraId="6179D660" w14:textId="77777777">
      <w:pPr>
        <w:pStyle w:val="ListParagraph"/>
        <w:numPr>
          <w:ilvl w:val="1"/>
          <w:numId w:val="11"/>
        </w:numPr>
        <w:spacing w:line="276" w:lineRule="auto"/>
        <w:rPr>
          <w:rFonts w:ascii="Poppins" w:hAnsi="Poppins" w:eastAsia="Times New Roman" w:cs="Poppins"/>
          <w:color w:val="000000" w:themeColor="text1"/>
        </w:rPr>
      </w:pPr>
      <w:r w:rsidRPr="005B6825">
        <w:rPr>
          <w:rFonts w:ascii="Poppins" w:hAnsi="Poppins" w:eastAsia="Times New Roman" w:cs="Poppins"/>
          <w:color w:val="000000" w:themeColor="text1"/>
        </w:rPr>
        <w:t>Redacción de objetivos, uso de estrategias de base científica y actividades de aprendizaje que conduzcan a lograr objetivos</w:t>
      </w:r>
      <w:r w:rsidRPr="005B6825" w:rsidR="0095713B">
        <w:rPr>
          <w:rFonts w:ascii="Poppins" w:hAnsi="Poppins" w:eastAsia="Times New Roman" w:cs="Poppins"/>
          <w:color w:val="000000" w:themeColor="text1"/>
        </w:rPr>
        <w:t xml:space="preserve"> </w:t>
      </w:r>
    </w:p>
    <w:p w:rsidRPr="005B6825" w:rsidR="0095713B" w:rsidP="00C509DB" w:rsidRDefault="0095713B" w14:paraId="02234DF9" w14:textId="6D63F9EB">
      <w:pPr>
        <w:pStyle w:val="ListParagraph"/>
        <w:numPr>
          <w:ilvl w:val="1"/>
          <w:numId w:val="11"/>
        </w:numPr>
        <w:spacing w:line="276" w:lineRule="auto"/>
        <w:rPr>
          <w:rFonts w:ascii="Poppins" w:hAnsi="Poppins" w:eastAsia="Times New Roman" w:cs="Poppins"/>
          <w:color w:val="000000" w:themeColor="text1"/>
        </w:rPr>
      </w:pPr>
      <w:r w:rsidRPr="005B6825">
        <w:rPr>
          <w:rFonts w:ascii="Poppins" w:hAnsi="Poppins" w:eastAsia="Times New Roman" w:cs="Poppins"/>
          <w:color w:val="000000" w:themeColor="text1"/>
        </w:rPr>
        <w:t>Herramientas Curriculares: unidades, calendario secuencia, herramienta de alineación y anejos (K-12)</w:t>
      </w:r>
    </w:p>
    <w:p w:rsidRPr="005B6825" w:rsidR="00167A0A" w:rsidP="00167A0A" w:rsidRDefault="00167A0A" w14:paraId="0D44930E" w14:textId="0C3CD53A">
      <w:pPr>
        <w:pStyle w:val="ListParagraph"/>
        <w:numPr>
          <w:ilvl w:val="0"/>
          <w:numId w:val="17"/>
        </w:numPr>
        <w:spacing w:line="276" w:lineRule="auto"/>
        <w:rPr>
          <w:rFonts w:ascii="Poppins" w:hAnsi="Poppins" w:eastAsia="Times New Roman" w:cs="Poppins"/>
          <w:color w:val="000000" w:themeColor="text1"/>
        </w:rPr>
      </w:pPr>
      <w:r w:rsidRPr="005B6825">
        <w:rPr>
          <w:rFonts w:ascii="Poppins" w:hAnsi="Poppins" w:eastAsia="Times New Roman" w:cs="Poppins"/>
          <w:color w:val="000000" w:themeColor="text1"/>
        </w:rPr>
        <w:t>Planificación en Línea (</w:t>
      </w:r>
      <w:proofErr w:type="spellStart"/>
      <w:r w:rsidRPr="005B6825">
        <w:rPr>
          <w:rFonts w:ascii="Poppins" w:hAnsi="Poppins" w:eastAsia="Times New Roman" w:cs="Poppins"/>
          <w:color w:val="000000" w:themeColor="text1"/>
        </w:rPr>
        <w:t>PeL</w:t>
      </w:r>
      <w:proofErr w:type="spellEnd"/>
      <w:r w:rsidRPr="005B6825">
        <w:rPr>
          <w:rFonts w:ascii="Poppins" w:hAnsi="Poppins" w:eastAsia="Times New Roman" w:cs="Poppins"/>
          <w:color w:val="000000" w:themeColor="text1"/>
        </w:rPr>
        <w:t>)</w:t>
      </w:r>
    </w:p>
    <w:p w:rsidRPr="005B6825" w:rsidR="00167A0A" w:rsidP="00167A0A" w:rsidRDefault="00167A0A" w14:paraId="2F779785" w14:textId="4D4DD691">
      <w:pPr>
        <w:pStyle w:val="ListParagraph"/>
        <w:numPr>
          <w:ilvl w:val="0"/>
          <w:numId w:val="17"/>
        </w:numPr>
        <w:spacing w:line="276" w:lineRule="auto"/>
        <w:rPr>
          <w:rFonts w:ascii="Poppins" w:hAnsi="Poppins" w:eastAsia="Times New Roman" w:cs="Poppins"/>
          <w:color w:val="000000" w:themeColor="text1"/>
        </w:rPr>
      </w:pPr>
      <w:r w:rsidRPr="005B6825">
        <w:rPr>
          <w:rFonts w:ascii="Poppins" w:hAnsi="Poppins" w:cs="Poppins"/>
        </w:rPr>
        <w:t>Plataforma de Material Educativo Digital (MED)</w:t>
      </w:r>
    </w:p>
    <w:p w:rsidRPr="005B6825" w:rsidR="00167A0A" w:rsidP="00167A0A" w:rsidRDefault="00167A0A" w14:paraId="3E2D5F7A" w14:textId="73D5E015">
      <w:pPr>
        <w:pStyle w:val="ListParagraph"/>
        <w:numPr>
          <w:ilvl w:val="0"/>
          <w:numId w:val="17"/>
        </w:numPr>
        <w:spacing w:line="276" w:lineRule="auto"/>
        <w:rPr>
          <w:rFonts w:ascii="Poppins" w:hAnsi="Poppins" w:eastAsia="Times New Roman" w:cs="Poppins"/>
          <w:color w:val="000000" w:themeColor="text1"/>
        </w:rPr>
      </w:pPr>
      <w:r w:rsidRPr="005B6825">
        <w:rPr>
          <w:rFonts w:ascii="Poppins" w:hAnsi="Poppins" w:eastAsia="Times New Roman" w:cs="Poppins"/>
          <w:color w:val="000000" w:themeColor="text1"/>
        </w:rPr>
        <w:t>Guía de prácticas efectivas para escuelas Mejoramiento Escolar</w:t>
      </w:r>
    </w:p>
    <w:p w:rsidRPr="005B6825" w:rsidR="003A23B5" w:rsidP="00167A0A" w:rsidRDefault="003A23B5" w14:paraId="6F0276EB" w14:textId="179FAC69">
      <w:pPr>
        <w:pStyle w:val="ListParagraph"/>
        <w:numPr>
          <w:ilvl w:val="0"/>
          <w:numId w:val="17"/>
        </w:numPr>
        <w:spacing w:line="276" w:lineRule="auto"/>
        <w:rPr>
          <w:rFonts w:ascii="Poppins" w:hAnsi="Poppins" w:eastAsia="Times New Roman" w:cs="Poppins"/>
          <w:color w:val="000000" w:themeColor="text1"/>
        </w:rPr>
      </w:pPr>
      <w:r w:rsidRPr="005B6825">
        <w:rPr>
          <w:rFonts w:ascii="Poppins" w:hAnsi="Poppins" w:eastAsia="Times New Roman" w:cs="Poppins"/>
          <w:color w:val="000000" w:themeColor="text1"/>
        </w:rPr>
        <w:t>Rúbrica para la evaluación del docente</w:t>
      </w:r>
      <w:r w:rsidRPr="005B6825" w:rsidR="006A7784">
        <w:rPr>
          <w:rFonts w:ascii="Poppins" w:hAnsi="Poppins" w:eastAsia="Times New Roman" w:cs="Poppins"/>
          <w:color w:val="000000" w:themeColor="text1"/>
        </w:rPr>
        <w:t xml:space="preserve"> (</w:t>
      </w:r>
      <w:r w:rsidRPr="005B6825" w:rsidR="006A7784">
        <w:rPr>
          <w:rFonts w:ascii="Poppins" w:hAnsi="Poppins" w:cs="Poppins"/>
          <w:bCs/>
          <w:kern w:val="0"/>
          <w:lang w:val="es-ES_tradnl"/>
        </w:rPr>
        <w:t>Instrumento de Evaluación)</w:t>
      </w:r>
    </w:p>
    <w:p w:rsidRPr="005B6825" w:rsidR="00BD0B34" w:rsidP="00C509DB" w:rsidRDefault="00BD0B34" w14:paraId="5E84F48A" w14:textId="3AE6E888">
      <w:pPr>
        <w:pStyle w:val="ListParagraph"/>
        <w:numPr>
          <w:ilvl w:val="0"/>
          <w:numId w:val="11"/>
        </w:numPr>
        <w:spacing w:line="276" w:lineRule="auto"/>
        <w:rPr>
          <w:rFonts w:ascii="Poppins" w:hAnsi="Poppins" w:eastAsia="Times New Roman" w:cs="Poppins"/>
          <w:color w:val="000000" w:themeColor="text1"/>
        </w:rPr>
      </w:pPr>
      <w:r w:rsidRPr="255FBC2B" w:rsidR="00BD0B34">
        <w:rPr>
          <w:rFonts w:ascii="Poppins" w:hAnsi="Poppins" w:eastAsia="Times New Roman" w:cs="Poppins"/>
          <w:color w:val="000000" w:themeColor="text1" w:themeTint="FF" w:themeShade="FF"/>
        </w:rPr>
        <w:t>Estándares de Conten</w:t>
      </w:r>
      <w:r w:rsidRPr="255FBC2B" w:rsidR="00C509DB">
        <w:rPr>
          <w:rFonts w:ascii="Poppins" w:hAnsi="Poppins" w:eastAsia="Times New Roman" w:cs="Poppins"/>
          <w:color w:val="000000" w:themeColor="text1" w:themeTint="FF" w:themeShade="FF"/>
        </w:rPr>
        <w:t>ido y Expectativas del Grado de</w:t>
      </w:r>
      <w:r w:rsidRPr="255FBC2B" w:rsidR="005B6825">
        <w:rPr>
          <w:rFonts w:ascii="Poppins" w:hAnsi="Poppins" w:eastAsia="Times New Roman" w:cs="Poppins"/>
          <w:color w:val="000000" w:themeColor="text1" w:themeTint="FF" w:themeShade="FF"/>
        </w:rPr>
        <w:t xml:space="preserve">l programa </w:t>
      </w:r>
    </w:p>
    <w:p w:rsidRPr="00745EB5" w:rsidR="00C509DB" w:rsidP="255FBC2B" w:rsidRDefault="00BD0B34" w14:paraId="7520BB9E" w14:textId="004ECC8A">
      <w:pPr>
        <w:pStyle w:val="ListParagraph"/>
        <w:numPr>
          <w:ilvl w:val="0"/>
          <w:numId w:val="11"/>
        </w:numPr>
        <w:spacing w:line="276" w:lineRule="auto"/>
        <w:rPr>
          <w:rFonts w:ascii="Poppins" w:hAnsi="Poppins" w:eastAsia="Poppins" w:cs="Poppins"/>
          <w:sz w:val="22"/>
          <w:szCs w:val="22"/>
        </w:rPr>
      </w:pPr>
      <w:r w:rsidRPr="255FBC2B" w:rsidR="00BD0B34">
        <w:rPr>
          <w:rFonts w:ascii="Poppins" w:hAnsi="Poppins" w:eastAsia="Times New Roman" w:cs="Poppins"/>
          <w:color w:val="000000" w:themeColor="text1" w:themeTint="FF" w:themeShade="FF"/>
        </w:rPr>
        <w:t>Carta Circular del Programa</w:t>
      </w:r>
      <w:r w:rsidRPr="255FBC2B" w:rsidR="0095713B">
        <w:rPr>
          <w:rFonts w:ascii="Poppins" w:hAnsi="Poppins" w:eastAsia="Times New Roman" w:cs="Poppins"/>
          <w:color w:val="000000" w:themeColor="text1" w:themeTint="FF" w:themeShade="FF"/>
        </w:rPr>
        <w:t xml:space="preserve"> </w:t>
      </w:r>
      <w:r w:rsidRPr="255FBC2B" w:rsidR="00BD6D77">
        <w:rPr>
          <w:rFonts w:ascii="Poppins" w:hAnsi="Poppins" w:cs="Poppins"/>
          <w:color w:val="000000" w:themeColor="text1" w:themeTint="FF" w:themeShade="FF"/>
        </w:rPr>
        <w:t>Carta Circular núm</w:t>
      </w:r>
      <w:r w:rsidRPr="255FBC2B" w:rsidR="00BD6D77">
        <w:rPr>
          <w:rFonts w:ascii="Poppins" w:hAnsi="Poppins" w:cs="Poppins"/>
        </w:rPr>
        <w:t xml:space="preserve">. </w:t>
      </w:r>
      <w:r w:rsidRPr="255FBC2B" w:rsidR="00745EB5">
        <w:rPr>
          <w:rFonts w:ascii="Poppins" w:hAnsi="Poppins" w:cs="Poppins"/>
        </w:rPr>
        <w:t>-</w:t>
      </w:r>
      <w:r w:rsidRPr="255FBC2B" w:rsidR="00227B8D">
        <w:rPr>
          <w:rFonts w:ascii="Poppins" w:hAnsi="Poppins" w:cs="Poppins"/>
        </w:rPr>
        <w:t>09</w:t>
      </w:r>
      <w:r w:rsidRPr="255FBC2B" w:rsidR="00745EB5">
        <w:rPr>
          <w:rFonts w:ascii="Poppins" w:hAnsi="Poppins" w:cs="Poppins"/>
        </w:rPr>
        <w:t xml:space="preserve">-2022-2023 </w:t>
      </w:r>
      <w:r w:rsidRPr="255FBC2B" w:rsidR="00B729DB">
        <w:rPr>
          <w:rFonts w:ascii="Poppins" w:hAnsi="Poppins" w:eastAsia="Poppins" w:cs="Poppins"/>
          <w:sz w:val="22"/>
          <w:szCs w:val="22"/>
        </w:rPr>
        <w:t xml:space="preserve">Política </w:t>
      </w:r>
      <w:r w:rsidRPr="255FBC2B" w:rsidR="230AD06E">
        <w:rPr>
          <w:rFonts w:ascii="Poppins" w:hAnsi="Poppins" w:eastAsia="Poppins" w:cs="Poppins"/>
          <w:sz w:val="22"/>
          <w:szCs w:val="22"/>
        </w:rPr>
        <w:t>P</w:t>
      </w:r>
      <w:r w:rsidRPr="255FBC2B" w:rsidR="00B729DB">
        <w:rPr>
          <w:rFonts w:ascii="Poppins" w:hAnsi="Poppins" w:eastAsia="Poppins" w:cs="Poppins"/>
          <w:sz w:val="22"/>
          <w:szCs w:val="22"/>
        </w:rPr>
        <w:t xml:space="preserve">ública sobre la </w:t>
      </w:r>
      <w:r w:rsidRPr="255FBC2B" w:rsidR="04F1B7E2">
        <w:rPr>
          <w:rFonts w:ascii="Poppins" w:hAnsi="Poppins" w:eastAsia="Poppins" w:cs="Poppins"/>
          <w:sz w:val="22"/>
          <w:szCs w:val="22"/>
        </w:rPr>
        <w:t>O</w:t>
      </w:r>
      <w:r w:rsidRPr="255FBC2B" w:rsidR="00B729DB">
        <w:rPr>
          <w:rFonts w:ascii="Poppins" w:hAnsi="Poppins" w:eastAsia="Poppins" w:cs="Poppins"/>
          <w:sz w:val="22"/>
          <w:szCs w:val="22"/>
        </w:rPr>
        <w:t xml:space="preserve">rganización y la </w:t>
      </w:r>
      <w:r w:rsidRPr="255FBC2B" w:rsidR="6E7D16E4">
        <w:rPr>
          <w:rFonts w:ascii="Poppins" w:hAnsi="Poppins" w:eastAsia="Poppins" w:cs="Poppins"/>
          <w:sz w:val="22"/>
          <w:szCs w:val="22"/>
        </w:rPr>
        <w:t>O</w:t>
      </w:r>
      <w:r w:rsidRPr="255FBC2B" w:rsidR="00B729DB">
        <w:rPr>
          <w:rFonts w:ascii="Poppins" w:hAnsi="Poppins" w:eastAsia="Poppins" w:cs="Poppins"/>
          <w:sz w:val="22"/>
          <w:szCs w:val="22"/>
        </w:rPr>
        <w:t xml:space="preserve">ferta </w:t>
      </w:r>
      <w:r w:rsidRPr="255FBC2B" w:rsidR="1DFC34E3">
        <w:rPr>
          <w:rFonts w:ascii="Poppins" w:hAnsi="Poppins" w:eastAsia="Poppins" w:cs="Poppins"/>
          <w:sz w:val="22"/>
          <w:szCs w:val="22"/>
        </w:rPr>
        <w:t>C</w:t>
      </w:r>
      <w:r w:rsidRPr="255FBC2B" w:rsidR="00B729DB">
        <w:rPr>
          <w:rFonts w:ascii="Poppins" w:hAnsi="Poppins" w:eastAsia="Poppins" w:cs="Poppins"/>
          <w:sz w:val="22"/>
          <w:szCs w:val="22"/>
        </w:rPr>
        <w:t xml:space="preserve">urricular del Programa de Inglés en las </w:t>
      </w:r>
      <w:r w:rsidRPr="255FBC2B" w:rsidR="6864F7E9">
        <w:rPr>
          <w:rFonts w:ascii="Poppins" w:hAnsi="Poppins" w:eastAsia="Poppins" w:cs="Poppins"/>
          <w:sz w:val="22"/>
          <w:szCs w:val="22"/>
        </w:rPr>
        <w:t>E</w:t>
      </w:r>
      <w:r w:rsidRPr="255FBC2B" w:rsidR="00B729DB">
        <w:rPr>
          <w:rFonts w:ascii="Poppins" w:hAnsi="Poppins" w:eastAsia="Poppins" w:cs="Poppins"/>
          <w:sz w:val="22"/>
          <w:szCs w:val="22"/>
        </w:rPr>
        <w:t xml:space="preserve">scuelas </w:t>
      </w:r>
      <w:r w:rsidRPr="255FBC2B" w:rsidR="56D87650">
        <w:rPr>
          <w:rFonts w:ascii="Poppins" w:hAnsi="Poppins" w:eastAsia="Poppins" w:cs="Poppins"/>
          <w:sz w:val="22"/>
          <w:szCs w:val="22"/>
        </w:rPr>
        <w:t>P</w:t>
      </w:r>
      <w:r w:rsidRPr="255FBC2B" w:rsidR="00B729DB">
        <w:rPr>
          <w:rFonts w:ascii="Poppins" w:hAnsi="Poppins" w:eastAsia="Poppins" w:cs="Poppins"/>
          <w:sz w:val="22"/>
          <w:szCs w:val="22"/>
        </w:rPr>
        <w:t xml:space="preserve">rimarias y </w:t>
      </w:r>
      <w:r w:rsidRPr="255FBC2B" w:rsidR="4C89D058">
        <w:rPr>
          <w:rFonts w:ascii="Poppins" w:hAnsi="Poppins" w:eastAsia="Poppins" w:cs="Poppins"/>
          <w:sz w:val="22"/>
          <w:szCs w:val="22"/>
        </w:rPr>
        <w:t>S</w:t>
      </w:r>
      <w:r w:rsidRPr="255FBC2B" w:rsidR="00B729DB">
        <w:rPr>
          <w:rFonts w:ascii="Poppins" w:hAnsi="Poppins" w:eastAsia="Poppins" w:cs="Poppins"/>
          <w:sz w:val="22"/>
          <w:szCs w:val="22"/>
        </w:rPr>
        <w:t>ecundarias del Departamento de Educación de Puerto Rico</w:t>
      </w:r>
    </w:p>
    <w:p w:rsidRPr="005B6825" w:rsidR="00167A0A" w:rsidP="00167A0A" w:rsidRDefault="00167A0A" w14:paraId="5C0BD742" w14:textId="77777777">
      <w:pPr>
        <w:pStyle w:val="ListParagraph"/>
        <w:spacing w:line="276" w:lineRule="auto"/>
        <w:ind w:left="810"/>
        <w:rPr>
          <w:rFonts w:ascii="Poppins" w:hAnsi="Poppins" w:cs="Poppins"/>
          <w:color w:val="000000" w:themeColor="text1"/>
        </w:rPr>
      </w:pPr>
      <w:bookmarkStart w:name="_GoBack" w:id="0"/>
      <w:bookmarkEnd w:id="0"/>
    </w:p>
    <w:p w:rsidRPr="005B6825" w:rsidR="00BD0B34" w:rsidP="00C509DB" w:rsidRDefault="00BD0B34" w14:paraId="076FD0DF" w14:textId="77777777">
      <w:pPr>
        <w:pStyle w:val="ListParagraph"/>
        <w:numPr>
          <w:ilvl w:val="0"/>
          <w:numId w:val="11"/>
        </w:numPr>
        <w:spacing w:line="276" w:lineRule="auto"/>
        <w:rPr>
          <w:rFonts w:ascii="Poppins" w:hAnsi="Poppins" w:eastAsia="Times New Roman" w:cs="Poppins"/>
          <w:color w:val="000000" w:themeColor="text1"/>
        </w:rPr>
      </w:pPr>
      <w:r w:rsidRPr="005B6825">
        <w:rPr>
          <w:rFonts w:ascii="Poppins" w:hAnsi="Poppins" w:eastAsia="Times New Roman" w:cs="Poppins"/>
          <w:color w:val="000000" w:themeColor="text1"/>
        </w:rPr>
        <w:t xml:space="preserve">Uso de datos para la toma de decisiones </w:t>
      </w:r>
    </w:p>
    <w:p w:rsidRPr="005B6825" w:rsidR="00BD0B34" w:rsidP="00C509DB" w:rsidRDefault="00BD0B34" w14:paraId="67ACB095" w14:textId="77777777">
      <w:pPr>
        <w:pStyle w:val="ListParagraph"/>
        <w:numPr>
          <w:ilvl w:val="1"/>
          <w:numId w:val="11"/>
        </w:numPr>
        <w:spacing w:line="276" w:lineRule="auto"/>
        <w:rPr>
          <w:rFonts w:ascii="Poppins" w:hAnsi="Poppins" w:eastAsia="Times New Roman" w:cs="Poppins"/>
          <w:color w:val="000000" w:themeColor="text1"/>
        </w:rPr>
      </w:pPr>
      <w:r w:rsidRPr="005B6825">
        <w:rPr>
          <w:rFonts w:ascii="Poppins" w:hAnsi="Poppins" w:eastAsia="Times New Roman" w:cs="Poppins"/>
          <w:color w:val="000000" w:themeColor="text1"/>
        </w:rPr>
        <w:t xml:space="preserve">Administración y análisis de pre/posprueba </w:t>
      </w:r>
    </w:p>
    <w:p w:rsidRPr="005B6825" w:rsidR="00BD0B34" w:rsidP="00C509DB" w:rsidRDefault="00BD0B34" w14:paraId="69326AF4" w14:textId="6E454D50">
      <w:pPr>
        <w:pStyle w:val="ListParagraph"/>
        <w:numPr>
          <w:ilvl w:val="1"/>
          <w:numId w:val="11"/>
        </w:numPr>
        <w:spacing w:line="276" w:lineRule="auto"/>
        <w:rPr>
          <w:rFonts w:ascii="Poppins" w:hAnsi="Poppins" w:eastAsia="Times New Roman" w:cs="Poppins"/>
          <w:color w:val="000000" w:themeColor="text1"/>
        </w:rPr>
      </w:pPr>
      <w:r w:rsidRPr="005B6825">
        <w:rPr>
          <w:rFonts w:ascii="Poppins" w:hAnsi="Poppins" w:eastAsia="Times New Roman" w:cs="Poppins"/>
          <w:color w:val="000000" w:themeColor="text1"/>
        </w:rPr>
        <w:t>Análisis de los resultados de</w:t>
      </w:r>
      <w:r w:rsidRPr="005B6825" w:rsidR="0095713B">
        <w:rPr>
          <w:rFonts w:ascii="Poppins" w:hAnsi="Poppins" w:eastAsia="Times New Roman" w:cs="Poppins"/>
          <w:color w:val="000000" w:themeColor="text1"/>
        </w:rPr>
        <w:t xml:space="preserve"> CRECE</w:t>
      </w:r>
    </w:p>
    <w:p w:rsidRPr="005B6825" w:rsidR="0095713B" w:rsidP="00C509DB" w:rsidRDefault="0095713B" w14:paraId="578E7C62" w14:textId="1432A17E">
      <w:pPr>
        <w:pStyle w:val="ListParagraph"/>
        <w:numPr>
          <w:ilvl w:val="1"/>
          <w:numId w:val="11"/>
        </w:numPr>
        <w:spacing w:line="276" w:lineRule="auto"/>
        <w:rPr>
          <w:rFonts w:ascii="Poppins" w:hAnsi="Poppins" w:eastAsia="Times New Roman" w:cs="Poppins"/>
          <w:color w:val="000000" w:themeColor="text1"/>
        </w:rPr>
      </w:pPr>
      <w:r w:rsidRPr="005B6825">
        <w:rPr>
          <w:rFonts w:ascii="Poppins" w:hAnsi="Poppins" w:eastAsia="Times New Roman" w:cs="Poppins"/>
          <w:color w:val="000000" w:themeColor="text1"/>
        </w:rPr>
        <w:t xml:space="preserve">Guía de datos </w:t>
      </w:r>
    </w:p>
    <w:p w:rsidRPr="005B6825" w:rsidR="00BD0B34" w:rsidP="00C509DB" w:rsidRDefault="00BD0B34" w14:paraId="4E3E11B8" w14:textId="77777777">
      <w:pPr>
        <w:pStyle w:val="ListParagraph"/>
        <w:numPr>
          <w:ilvl w:val="1"/>
          <w:numId w:val="11"/>
        </w:numPr>
        <w:spacing w:line="276" w:lineRule="auto"/>
        <w:rPr>
          <w:rFonts w:ascii="Poppins" w:hAnsi="Poppins" w:eastAsia="Times New Roman" w:cs="Poppins"/>
          <w:color w:val="000000" w:themeColor="text1"/>
        </w:rPr>
      </w:pPr>
      <w:r w:rsidRPr="005B6825">
        <w:rPr>
          <w:rFonts w:ascii="Poppins" w:hAnsi="Poppins" w:eastAsia="Times New Roman" w:cs="Poppins"/>
          <w:color w:val="000000" w:themeColor="text1"/>
        </w:rPr>
        <w:t>Tabulación de las actividades de evaluación del aprendizaje</w:t>
      </w:r>
    </w:p>
    <w:p w:rsidRPr="005B6825" w:rsidR="00BD0B34" w:rsidP="00C509DB" w:rsidRDefault="00BD0B34" w14:paraId="4AA16760" w14:textId="6EAB9F84">
      <w:pPr>
        <w:pStyle w:val="ListParagraph"/>
        <w:numPr>
          <w:ilvl w:val="0"/>
          <w:numId w:val="11"/>
        </w:numPr>
        <w:spacing w:line="276" w:lineRule="auto"/>
        <w:rPr>
          <w:rFonts w:ascii="Poppins" w:hAnsi="Poppins" w:eastAsia="Times New Roman" w:cs="Poppins"/>
          <w:color w:val="000000" w:themeColor="text1"/>
        </w:rPr>
      </w:pPr>
      <w:r w:rsidRPr="005B6825">
        <w:rPr>
          <w:rFonts w:ascii="Poppins" w:hAnsi="Poppins" w:eastAsia="Times New Roman" w:cs="Poppins"/>
          <w:color w:val="000000" w:themeColor="text1"/>
        </w:rPr>
        <w:t xml:space="preserve">Reglamento de Estudiantes </w:t>
      </w:r>
    </w:p>
    <w:p w:rsidRPr="005B6825" w:rsidR="0095713B" w:rsidP="00C509DB" w:rsidRDefault="0095713B" w14:paraId="0C921D82" w14:textId="51B8355A">
      <w:pPr>
        <w:pStyle w:val="ListParagraph"/>
        <w:numPr>
          <w:ilvl w:val="0"/>
          <w:numId w:val="11"/>
        </w:numPr>
        <w:spacing w:line="276" w:lineRule="auto"/>
        <w:rPr>
          <w:rFonts w:ascii="Poppins" w:hAnsi="Poppins" w:eastAsia="Times New Roman" w:cs="Poppins"/>
          <w:color w:val="000000" w:themeColor="text1"/>
        </w:rPr>
      </w:pPr>
      <w:r w:rsidRPr="005B6825">
        <w:rPr>
          <w:rFonts w:ascii="Poppins" w:hAnsi="Poppins" w:eastAsia="Times New Roman" w:cs="Poppins"/>
          <w:color w:val="000000" w:themeColor="text1"/>
        </w:rPr>
        <w:t xml:space="preserve">Acomodos razonables </w:t>
      </w:r>
    </w:p>
    <w:p w:rsidRPr="005B6825" w:rsidR="0095713B" w:rsidP="00C509DB" w:rsidRDefault="0095713B" w14:paraId="0FB21A86" w14:textId="1F7455B0">
      <w:pPr>
        <w:pStyle w:val="ListParagraph"/>
        <w:numPr>
          <w:ilvl w:val="0"/>
          <w:numId w:val="11"/>
        </w:numPr>
        <w:spacing w:line="276" w:lineRule="auto"/>
        <w:rPr>
          <w:rFonts w:ascii="Poppins" w:hAnsi="Poppins" w:eastAsia="Times New Roman" w:cs="Poppins"/>
          <w:color w:val="000000" w:themeColor="text1"/>
        </w:rPr>
      </w:pPr>
      <w:r w:rsidRPr="255FBC2B" w:rsidR="0095713B">
        <w:rPr>
          <w:rFonts w:ascii="Poppins" w:hAnsi="Poppins" w:eastAsia="Times New Roman" w:cs="Poppins"/>
          <w:color w:val="000000" w:themeColor="text1" w:themeTint="FF" w:themeShade="FF"/>
        </w:rPr>
        <w:t xml:space="preserve">Estudiantes de </w:t>
      </w:r>
      <w:r w:rsidRPr="255FBC2B" w:rsidR="1D5823CF">
        <w:rPr>
          <w:rFonts w:ascii="Poppins" w:hAnsi="Poppins" w:eastAsia="Times New Roman" w:cs="Poppins"/>
          <w:color w:val="000000" w:themeColor="text1" w:themeTint="FF" w:themeShade="FF"/>
        </w:rPr>
        <w:t>E</w:t>
      </w:r>
      <w:r w:rsidRPr="255FBC2B" w:rsidR="0095713B">
        <w:rPr>
          <w:rFonts w:ascii="Poppins" w:hAnsi="Poppins" w:eastAsia="Times New Roman" w:cs="Poppins"/>
          <w:color w:val="000000" w:themeColor="text1" w:themeTint="FF" w:themeShade="FF"/>
        </w:rPr>
        <w:t xml:space="preserve">ducación </w:t>
      </w:r>
      <w:r w:rsidRPr="255FBC2B" w:rsidR="7E87A8E0">
        <w:rPr>
          <w:rFonts w:ascii="Poppins" w:hAnsi="Poppins" w:eastAsia="Times New Roman" w:cs="Poppins"/>
          <w:color w:val="000000" w:themeColor="text1" w:themeTint="FF" w:themeShade="FF"/>
        </w:rPr>
        <w:t>E</w:t>
      </w:r>
      <w:r w:rsidRPr="255FBC2B" w:rsidR="0095713B">
        <w:rPr>
          <w:rFonts w:ascii="Poppins" w:hAnsi="Poppins" w:eastAsia="Times New Roman" w:cs="Poppins"/>
          <w:color w:val="000000" w:themeColor="text1" w:themeTint="FF" w:themeShade="FF"/>
        </w:rPr>
        <w:t>special</w:t>
      </w:r>
    </w:p>
    <w:p w:rsidRPr="005B6825" w:rsidR="00BD0B34" w:rsidP="00C509DB" w:rsidRDefault="0095713B" w14:paraId="2D07ACE3" w14:textId="4EF754A2">
      <w:pPr>
        <w:pStyle w:val="ListParagraph"/>
        <w:numPr>
          <w:ilvl w:val="0"/>
          <w:numId w:val="11"/>
        </w:numPr>
        <w:spacing w:line="276" w:lineRule="auto"/>
        <w:rPr>
          <w:rFonts w:ascii="Poppins" w:hAnsi="Poppins" w:eastAsia="Times New Roman" w:cs="Poppins"/>
          <w:color w:val="000000" w:themeColor="text1"/>
        </w:rPr>
      </w:pPr>
      <w:r w:rsidRPr="005B6825">
        <w:rPr>
          <w:rFonts w:ascii="Poppins" w:hAnsi="Poppins" w:eastAsia="Times New Roman" w:cs="Poppins"/>
          <w:color w:val="000000" w:themeColor="text1"/>
        </w:rPr>
        <w:t xml:space="preserve">Estudiantes aprendices del español </w:t>
      </w:r>
    </w:p>
    <w:p w:rsidRPr="005B6825" w:rsidR="002D3DB3" w:rsidP="002D3DB3" w:rsidRDefault="002D3DB3" w14:paraId="0176BA33" w14:textId="470D48E2">
      <w:pPr>
        <w:spacing w:line="276" w:lineRule="auto"/>
        <w:ind w:left="360"/>
        <w:rPr>
          <w:rFonts w:ascii="Poppins" w:hAnsi="Poppins" w:eastAsia="Times New Roman" w:cs="Poppins"/>
          <w:color w:val="000000" w:themeColor="text1"/>
        </w:rPr>
      </w:pPr>
    </w:p>
    <w:p w:rsidRPr="005B6825" w:rsidR="002D3DB3" w:rsidP="255FBC2B" w:rsidRDefault="002D3DB3" w14:paraId="34FAB85A" w14:textId="0569D39B" w14:noSpellErr="1">
      <w:pPr>
        <w:spacing w:line="276" w:lineRule="auto"/>
        <w:jc w:val="both"/>
        <w:rPr>
          <w:rFonts w:ascii="Poppins" w:hAnsi="Poppins" w:eastAsia="Times New Roman" w:cs="Poppins"/>
          <w:b w:val="1"/>
          <w:bCs w:val="1"/>
          <w:color w:val="000000" w:themeColor="text1"/>
        </w:rPr>
      </w:pPr>
      <w:r w:rsidRPr="255FBC2B" w:rsidR="002D3DB3">
        <w:rPr>
          <w:rFonts w:ascii="Poppins" w:hAnsi="Poppins" w:eastAsia="Times New Roman" w:cs="Poppins"/>
          <w:b w:val="1"/>
          <w:bCs w:val="1"/>
          <w:color w:val="000000" w:themeColor="text1" w:themeTint="FF" w:themeShade="FF"/>
        </w:rPr>
        <w:t>Iniciativas</w:t>
      </w:r>
      <w:r w:rsidRPr="255FBC2B" w:rsidR="00552159">
        <w:rPr>
          <w:rFonts w:ascii="Poppins" w:hAnsi="Poppins" w:eastAsia="Times New Roman" w:cs="Poppins"/>
          <w:b w:val="1"/>
          <w:bCs w:val="1"/>
          <w:color w:val="000000" w:themeColor="text1" w:themeTint="FF" w:themeShade="FF"/>
        </w:rPr>
        <w:t xml:space="preserve"> y guías</w:t>
      </w:r>
      <w:r w:rsidRPr="255FBC2B" w:rsidR="002D3DB3">
        <w:rPr>
          <w:rFonts w:ascii="Poppins" w:hAnsi="Poppins" w:eastAsia="Times New Roman" w:cs="Poppins"/>
          <w:b w:val="1"/>
          <w:bCs w:val="1"/>
          <w:color w:val="000000" w:themeColor="text1" w:themeTint="FF" w:themeShade="FF"/>
        </w:rPr>
        <w:t xml:space="preserve"> vigentes: </w:t>
      </w:r>
    </w:p>
    <w:p w:rsidRPr="005B6825" w:rsidR="002D3DB3" w:rsidP="255FBC2B" w:rsidRDefault="002D3DB3" w14:paraId="117F2E3D" w14:textId="663951F2">
      <w:pPr>
        <w:pStyle w:val="ListParagraph"/>
        <w:numPr>
          <w:ilvl w:val="0"/>
          <w:numId w:val="14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255FBC2B" w:rsidR="002D3DB3">
        <w:rPr>
          <w:rFonts w:ascii="Poppins" w:hAnsi="Poppins" w:eastAsia="Times New Roman" w:cs="Poppins"/>
          <w:color w:val="000000" w:themeColor="text1" w:themeTint="FF" w:themeShade="FF"/>
        </w:rPr>
        <w:t>Leer para crecer: la lectoescritura como prioridad educativa</w:t>
      </w:r>
    </w:p>
    <w:p w:rsidRPr="005B6825" w:rsidR="002D3DB3" w:rsidP="255FBC2B" w:rsidRDefault="002D3DB3" w14:paraId="2155D37F" w14:textId="28785D25">
      <w:pPr>
        <w:pStyle w:val="ListParagraph"/>
        <w:numPr>
          <w:ilvl w:val="0"/>
          <w:numId w:val="14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  <w:sz w:val="24"/>
          <w:szCs w:val="24"/>
        </w:rPr>
      </w:pPr>
      <w:r w:rsidRPr="255FBC2B" w:rsidR="002D3DB3">
        <w:rPr>
          <w:rFonts w:ascii="Poppins" w:hAnsi="Poppins" w:eastAsia="Times New Roman" w:cs="Poppins"/>
          <w:color w:val="000000" w:themeColor="text1" w:themeTint="FF" w:themeShade="FF"/>
        </w:rPr>
        <w:t xml:space="preserve"> </w:t>
      </w:r>
      <w:r w:rsidRPr="255FBC2B" w:rsidR="5899CC44">
        <w:rPr>
          <w:rFonts w:ascii="Poppins" w:hAnsi="Poppins" w:eastAsia="Times New Roman" w:cs="Poppins"/>
          <w:color w:val="000000" w:themeColor="text1" w:themeTint="FF" w:themeShade="FF"/>
        </w:rPr>
        <w:t>Proyecto DE Leer</w:t>
      </w:r>
    </w:p>
    <w:p w:rsidRPr="005B6825" w:rsidR="002D3DB3" w:rsidP="255FBC2B" w:rsidRDefault="002D3DB3" w14:paraId="571D8FF5" w14:textId="49B07792">
      <w:pPr>
        <w:pStyle w:val="ListParagraph"/>
        <w:numPr>
          <w:ilvl w:val="0"/>
          <w:numId w:val="14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255FBC2B" w:rsidR="002D3DB3">
        <w:rPr>
          <w:rFonts w:ascii="Poppins" w:hAnsi="Poppins" w:eastAsia="Times New Roman" w:cs="Poppins"/>
          <w:color w:val="000000" w:themeColor="text1" w:themeTint="FF" w:themeShade="FF"/>
        </w:rPr>
        <w:t>SANKOFA: Guía de Enseñanza Antirracista</w:t>
      </w:r>
    </w:p>
    <w:p w:rsidRPr="005B6825" w:rsidR="002D3DB3" w:rsidP="255FBC2B" w:rsidRDefault="002D3DB3" w14:paraId="242893E1" w14:textId="3B916A73" w14:noSpellErr="1">
      <w:pPr>
        <w:pStyle w:val="ListParagraph"/>
        <w:numPr>
          <w:ilvl w:val="0"/>
          <w:numId w:val="14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255FBC2B" w:rsidR="002D3DB3">
        <w:rPr>
          <w:rFonts w:ascii="Poppins" w:hAnsi="Poppins" w:eastAsia="Times New Roman" w:cs="Poppins"/>
          <w:color w:val="000000" w:themeColor="text1" w:themeTint="FF" w:themeShade="FF"/>
        </w:rPr>
        <w:t xml:space="preserve"> Manual: La Inteligencia Artificial en el Sistema Educativo</w:t>
      </w:r>
    </w:p>
    <w:p w:rsidRPr="005B6825" w:rsidR="002D3DB3" w:rsidP="255FBC2B" w:rsidRDefault="00BD6D77" w14:paraId="67FF0E11" w14:textId="6A1E4B6C" w14:noSpellErr="1">
      <w:pPr>
        <w:pStyle w:val="ListParagraph"/>
        <w:numPr>
          <w:ilvl w:val="0"/>
          <w:numId w:val="14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255FBC2B" w:rsidR="00BD6D77">
        <w:rPr>
          <w:rFonts w:ascii="Poppins" w:hAnsi="Poppins" w:eastAsia="Times New Roman" w:cs="Poppins"/>
          <w:color w:val="000000" w:themeColor="text1" w:themeTint="FF" w:themeShade="FF"/>
        </w:rPr>
        <w:t xml:space="preserve"> </w:t>
      </w:r>
      <w:r w:rsidRPr="255FBC2B" w:rsidR="002D3DB3">
        <w:rPr>
          <w:rFonts w:ascii="Poppins" w:hAnsi="Poppins" w:eastAsia="Times New Roman" w:cs="Poppins"/>
          <w:color w:val="000000" w:themeColor="text1" w:themeTint="FF" w:themeShade="FF"/>
        </w:rPr>
        <w:t>Manual de Recursos Educativos Abiertos</w:t>
      </w:r>
    </w:p>
    <w:p w:rsidRPr="005B6825" w:rsidR="002D3DB3" w:rsidP="255FBC2B" w:rsidRDefault="002D3DB3" w14:paraId="3ECB9A36" w14:textId="1B2D81CE">
      <w:pPr>
        <w:pStyle w:val="ListParagraph"/>
        <w:numPr>
          <w:ilvl w:val="0"/>
          <w:numId w:val="14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255FBC2B" w:rsidR="002D3DB3">
        <w:rPr>
          <w:rFonts w:ascii="Poppins" w:hAnsi="Poppins" w:eastAsia="Times New Roman" w:cs="Poppins"/>
          <w:color w:val="000000" w:themeColor="text1" w:themeTint="FF" w:themeShade="FF"/>
        </w:rPr>
        <w:t>Guía para la provisión y la integración de la lengua de señas puertorriqueña en el currículo</w:t>
      </w:r>
    </w:p>
    <w:p w:rsidRPr="005B6825" w:rsidR="002D3DB3" w:rsidP="255FBC2B" w:rsidRDefault="002D3DB3" w14:paraId="23E7E302" w14:textId="7560CF79">
      <w:pPr>
        <w:pStyle w:val="ListParagraph"/>
        <w:numPr>
          <w:ilvl w:val="0"/>
          <w:numId w:val="14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255FBC2B" w:rsidR="002D3DB3">
        <w:rPr>
          <w:rFonts w:ascii="Poppins" w:hAnsi="Poppins" w:eastAsia="Times New Roman" w:cs="Poppins"/>
          <w:color w:val="000000" w:themeColor="text1" w:themeTint="FF" w:themeShade="FF"/>
        </w:rPr>
        <w:t>Guía para adaptar el calendario de secuencia curricular y adecuar el contenido curricular en situaciones de emergencia</w:t>
      </w:r>
    </w:p>
    <w:p w:rsidRPr="005B6825" w:rsidR="002D3DB3" w:rsidP="255FBC2B" w:rsidRDefault="002D3DB3" w14:paraId="11FC91F4" w14:textId="49BDF3C9">
      <w:pPr>
        <w:pStyle w:val="ListParagraph"/>
        <w:numPr>
          <w:ilvl w:val="0"/>
          <w:numId w:val="14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255FBC2B" w:rsidR="002D3DB3">
        <w:rPr>
          <w:rFonts w:ascii="Poppins" w:hAnsi="Poppins" w:eastAsia="Times New Roman" w:cs="Poppins"/>
          <w:color w:val="000000" w:themeColor="text1" w:themeTint="FF" w:themeShade="FF"/>
        </w:rPr>
        <w:t>Guía para el cumplimiento del tiempo lectivo, enmendada</w:t>
      </w:r>
    </w:p>
    <w:p w:rsidRPr="005B6825" w:rsidR="002D3DB3" w:rsidP="255FBC2B" w:rsidRDefault="002D3DB3" w14:paraId="21780965" w14:textId="36C90A2C">
      <w:pPr>
        <w:pStyle w:val="ListParagraph"/>
        <w:numPr>
          <w:ilvl w:val="0"/>
          <w:numId w:val="14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255FBC2B" w:rsidR="002D3DB3">
        <w:rPr>
          <w:rFonts w:ascii="Poppins" w:hAnsi="Poppins" w:eastAsia="Times New Roman" w:cs="Poppins"/>
          <w:color w:val="000000" w:themeColor="text1" w:themeTint="FF" w:themeShade="FF"/>
        </w:rPr>
        <w:t>Manual de los Días Conmemorativos del Calendario Escolar</w:t>
      </w:r>
    </w:p>
    <w:p w:rsidRPr="005B6825" w:rsidR="002D3DB3" w:rsidP="255FBC2B" w:rsidRDefault="002D3DB3" w14:paraId="150D33AC" w14:textId="64F562F3">
      <w:pPr>
        <w:pStyle w:val="ListParagraph"/>
        <w:numPr>
          <w:ilvl w:val="0"/>
          <w:numId w:val="14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255FBC2B" w:rsidR="002D3DB3">
        <w:rPr>
          <w:rFonts w:ascii="Poppins" w:hAnsi="Poppins" w:eastAsia="Times New Roman" w:cs="Poppins"/>
          <w:color w:val="000000" w:themeColor="text1" w:themeTint="FF" w:themeShade="FF"/>
        </w:rPr>
        <w:t>Manual de Organizaciones Estudiantiles</w:t>
      </w:r>
    </w:p>
    <w:p w:rsidRPr="005B6825" w:rsidR="002D3DB3" w:rsidP="255FBC2B" w:rsidRDefault="002D3DB3" w14:paraId="36840801" w14:textId="5886A895">
      <w:pPr>
        <w:pStyle w:val="ListParagraph"/>
        <w:numPr>
          <w:ilvl w:val="0"/>
          <w:numId w:val="14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255FBC2B" w:rsidR="002D3DB3">
        <w:rPr>
          <w:rFonts w:ascii="Poppins" w:hAnsi="Poppins" w:eastAsia="Times New Roman" w:cs="Poppins"/>
          <w:color w:val="000000" w:themeColor="text1" w:themeTint="FF" w:themeShade="FF"/>
        </w:rPr>
        <w:t>Catálogo General de Cursos 2023-2027</w:t>
      </w:r>
    </w:p>
    <w:p w:rsidRPr="005B6825" w:rsidR="002D3DB3" w:rsidP="255FBC2B" w:rsidRDefault="002D3DB3" w14:paraId="0233E2E3" w14:textId="0391AA60">
      <w:pPr>
        <w:pStyle w:val="ListParagraph"/>
        <w:numPr>
          <w:ilvl w:val="0"/>
          <w:numId w:val="14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255FBC2B" w:rsidR="002D3DB3">
        <w:rPr>
          <w:rFonts w:ascii="Poppins" w:hAnsi="Poppins" w:eastAsia="Times New Roman" w:cs="Poppins"/>
          <w:color w:val="000000" w:themeColor="text1" w:themeTint="FF" w:themeShade="FF"/>
        </w:rPr>
        <w:t>Manuales de Competencias Esenciales para Familias (Desde 0-36 meses hasta 5to grado)</w:t>
      </w:r>
    </w:p>
    <w:p w:rsidRPr="005B6825" w:rsidR="002D3DB3" w:rsidP="255FBC2B" w:rsidRDefault="002D3DB3" w14:paraId="7455D8C1" w14:textId="2325773A" w14:noSpellErr="1">
      <w:pPr>
        <w:pStyle w:val="ListParagraph"/>
        <w:numPr>
          <w:ilvl w:val="0"/>
          <w:numId w:val="14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255FBC2B" w:rsidR="002D3DB3">
        <w:rPr>
          <w:rFonts w:ascii="Poppins" w:hAnsi="Poppins" w:eastAsia="Times New Roman" w:cs="Poppins"/>
          <w:color w:val="000000" w:themeColor="text1" w:themeTint="FF" w:themeShade="FF"/>
        </w:rPr>
        <w:t>Análisis de Validación y Fiabilidad de las Pruebas de Lectura</w:t>
      </w:r>
      <w:r w:rsidRPr="255FBC2B" w:rsidR="00BD6D77">
        <w:rPr>
          <w:rFonts w:ascii="Poppins" w:hAnsi="Poppins" w:eastAsia="Times New Roman" w:cs="Poppins"/>
          <w:color w:val="000000" w:themeColor="text1" w:themeTint="FF" w:themeShade="FF"/>
        </w:rPr>
        <w:t xml:space="preserve"> de Primero a Tercer Grado</w:t>
      </w:r>
    </w:p>
    <w:p w:rsidRPr="005B6825" w:rsidR="002D3DB3" w:rsidP="255FBC2B" w:rsidRDefault="00BD6D77" w14:paraId="1C695628" w14:textId="6B822073" w14:noSpellErr="1">
      <w:pPr>
        <w:pStyle w:val="ListParagraph"/>
        <w:numPr>
          <w:ilvl w:val="0"/>
          <w:numId w:val="14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255FBC2B" w:rsidR="00BD6D77">
        <w:rPr>
          <w:rFonts w:ascii="Poppins" w:hAnsi="Poppins" w:eastAsia="Times New Roman" w:cs="Poppins"/>
          <w:color w:val="000000" w:themeColor="text1" w:themeTint="FF" w:themeShade="FF"/>
        </w:rPr>
        <w:t>Vídeos instructivos sobre los planes semanales</w:t>
      </w:r>
    </w:p>
    <w:p w:rsidRPr="005B6825" w:rsidR="00BD6D77" w:rsidP="00BD6D77" w:rsidRDefault="00BD6D77" w14:paraId="03B1AC80" w14:textId="77777777">
      <w:pPr>
        <w:spacing w:line="276" w:lineRule="auto"/>
        <w:rPr>
          <w:rFonts w:ascii="Poppins" w:hAnsi="Poppins" w:eastAsia="Times New Roman" w:cs="Poppins"/>
          <w:color w:val="000000" w:themeColor="text1"/>
        </w:rPr>
      </w:pPr>
    </w:p>
    <w:p w:rsidRPr="005B6825" w:rsidR="00BD6D77" w:rsidP="00BD6D77" w:rsidRDefault="00BD6D77" w14:paraId="5895D89E" w14:textId="0343ABAA">
      <w:pPr>
        <w:spacing w:line="276" w:lineRule="auto"/>
        <w:rPr>
          <w:rFonts w:ascii="Poppins" w:hAnsi="Poppins" w:eastAsia="Times New Roman" w:cs="Poppins"/>
          <w:b/>
          <w:color w:val="000000" w:themeColor="text1"/>
        </w:rPr>
      </w:pPr>
      <w:r w:rsidRPr="005B6825">
        <w:rPr>
          <w:rFonts w:ascii="Poppins" w:hAnsi="Poppins" w:eastAsia="Times New Roman" w:cs="Poppins"/>
          <w:b/>
          <w:color w:val="000000" w:themeColor="text1"/>
        </w:rPr>
        <w:t xml:space="preserve">Documentos particulares del programa: </w:t>
      </w:r>
    </w:p>
    <w:p w:rsidR="00587DF5" w:rsidP="00587DF5" w:rsidRDefault="00745EB5" w14:paraId="216EA047" w14:textId="77777777">
      <w:pPr>
        <w:pStyle w:val="ListParagraph"/>
        <w:numPr>
          <w:ilvl w:val="0"/>
          <w:numId w:val="18"/>
        </w:numPr>
        <w:spacing w:line="276" w:lineRule="auto"/>
        <w:rPr>
          <w:rFonts w:ascii="Poppins" w:hAnsi="Poppins" w:eastAsia="Times New Roman" w:cs="Poppins"/>
          <w:color w:val="000000" w:themeColor="text1"/>
        </w:rPr>
      </w:pPr>
      <w:r w:rsidRPr="00587DF5">
        <w:rPr>
          <w:rFonts w:ascii="Poppins" w:hAnsi="Poppins" w:eastAsia="Times New Roman" w:cs="Poppins"/>
          <w:color w:val="000000" w:themeColor="text1"/>
        </w:rPr>
        <w:t>Documentos particulares del programa:</w:t>
      </w:r>
    </w:p>
    <w:p w:rsidRPr="005B6825" w:rsidR="00BD6D77" w:rsidP="00BD6D77" w:rsidRDefault="00BD6D77" w14:paraId="174D15A2" w14:textId="77777777">
      <w:pPr>
        <w:spacing w:line="276" w:lineRule="auto"/>
        <w:rPr>
          <w:rFonts w:ascii="Poppins" w:hAnsi="Poppins" w:eastAsia="Times New Roman" w:cs="Poppins"/>
          <w:b/>
          <w:color w:val="000000" w:themeColor="text1"/>
        </w:rPr>
      </w:pPr>
    </w:p>
    <w:p w:rsidRPr="005B6825" w:rsidR="00BD0B34" w:rsidP="00C509DB" w:rsidRDefault="00BD0B34" w14:paraId="1A80403B" w14:textId="77777777">
      <w:pPr>
        <w:spacing w:line="276" w:lineRule="auto"/>
        <w:ind w:left="720"/>
        <w:rPr>
          <w:rFonts w:ascii="Poppins" w:hAnsi="Poppins" w:eastAsia="Times New Roman" w:cs="Poppins"/>
          <w:b/>
          <w:color w:val="000000" w:themeColor="text1"/>
        </w:rPr>
      </w:pPr>
      <w:r w:rsidRPr="005B6825">
        <w:rPr>
          <w:rFonts w:ascii="Poppins" w:hAnsi="Poppins" w:eastAsia="Times New Roman" w:cs="Poppins"/>
          <w:b/>
          <w:color w:val="000000" w:themeColor="text1"/>
        </w:rPr>
        <w:t>OTROS ASPECTOS:</w:t>
      </w:r>
    </w:p>
    <w:p w:rsidRPr="005B6825" w:rsidR="00BD0B34" w:rsidP="255FBC2B" w:rsidRDefault="00BD0B34" w14:paraId="452CE103" w14:textId="77777777" w14:noSpellErr="1">
      <w:pPr>
        <w:pStyle w:val="ListParagraph"/>
        <w:numPr>
          <w:ilvl w:val="0"/>
          <w:numId w:val="10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255FBC2B" w:rsidR="00BD0B34">
        <w:rPr>
          <w:rFonts w:ascii="Poppins" w:hAnsi="Poppins" w:eastAsia="Times New Roman" w:cs="Poppins"/>
          <w:color w:val="000000" w:themeColor="text1" w:themeTint="FF" w:themeShade="FF"/>
        </w:rPr>
        <w:t>Organización documentos: la importancia de documentar nuestro trabajo</w:t>
      </w:r>
    </w:p>
    <w:p w:rsidRPr="005B6825" w:rsidR="00BD0B34" w:rsidP="255FBC2B" w:rsidRDefault="00BD0B34" w14:paraId="65C1182A" w14:textId="77777777" w14:noSpellErr="1">
      <w:pPr>
        <w:pStyle w:val="ListParagraph"/>
        <w:numPr>
          <w:ilvl w:val="0"/>
          <w:numId w:val="10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255FBC2B" w:rsidR="00BD0B34">
        <w:rPr>
          <w:rFonts w:ascii="Poppins" w:hAnsi="Poppins" w:eastAsia="Times New Roman" w:cs="Poppins"/>
          <w:color w:val="000000" w:themeColor="text1" w:themeTint="FF" w:themeShade="FF"/>
        </w:rPr>
        <w:t>Control de grupo, normas del salón, clima de salón, seguridad.</w:t>
      </w:r>
    </w:p>
    <w:p w:rsidRPr="005B6825" w:rsidR="00BD0B34" w:rsidP="255FBC2B" w:rsidRDefault="00BD0B34" w14:paraId="3BC8E890" w14:textId="77777777" w14:noSpellErr="1">
      <w:pPr>
        <w:pStyle w:val="ListParagraph"/>
        <w:numPr>
          <w:ilvl w:val="0"/>
          <w:numId w:val="10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255FBC2B" w:rsidR="00BD0B34">
        <w:rPr>
          <w:rFonts w:ascii="Poppins" w:hAnsi="Poppins" w:eastAsia="Times New Roman" w:cs="Poppins"/>
          <w:color w:val="000000" w:themeColor="text1" w:themeTint="FF" w:themeShade="FF"/>
        </w:rPr>
        <w:t>Referidos de estudiantes a los programas de Trabajo Social o Consejería Escolar</w:t>
      </w:r>
    </w:p>
    <w:p w:rsidRPr="005B6825" w:rsidR="00BD0B34" w:rsidP="255FBC2B" w:rsidRDefault="00BD0B34" w14:paraId="258EA5F8" w14:textId="77777777" w14:noSpellErr="1">
      <w:pPr>
        <w:pStyle w:val="ListParagraph"/>
        <w:numPr>
          <w:ilvl w:val="0"/>
          <w:numId w:val="10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255FBC2B" w:rsidR="00BD0B34">
        <w:rPr>
          <w:rFonts w:ascii="Poppins" w:hAnsi="Poppins" w:eastAsia="Times New Roman" w:cs="Poppins"/>
          <w:color w:val="000000" w:themeColor="text1" w:themeTint="FF" w:themeShade="FF"/>
        </w:rPr>
        <w:t>Coordinación con el maestro de educación especial o de la sala regular.</w:t>
      </w:r>
    </w:p>
    <w:p w:rsidRPr="005B6825" w:rsidR="00BD0B34" w:rsidP="255FBC2B" w:rsidRDefault="00BD0B34" w14:paraId="6C81E3C6" w14:textId="77777777" w14:noSpellErr="1">
      <w:pPr>
        <w:pStyle w:val="ListParagraph"/>
        <w:numPr>
          <w:ilvl w:val="0"/>
          <w:numId w:val="10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255FBC2B" w:rsidR="00BD0B34">
        <w:rPr>
          <w:rFonts w:ascii="Poppins" w:hAnsi="Poppins" w:eastAsia="Times New Roman" w:cs="Poppins"/>
          <w:color w:val="000000" w:themeColor="text1" w:themeTint="FF" w:themeShade="FF"/>
        </w:rPr>
        <w:t xml:space="preserve">Participación en toma de decisiones de la escuela, consejo escolar, comités y grupos de trabajo. </w:t>
      </w:r>
    </w:p>
    <w:p w:rsidRPr="005B6825" w:rsidR="00BD0B34" w:rsidP="255FBC2B" w:rsidRDefault="00BD0B34" w14:paraId="4E0C041C" w14:textId="77777777" w14:noSpellErr="1">
      <w:pPr>
        <w:pStyle w:val="ListParagraph"/>
        <w:numPr>
          <w:ilvl w:val="0"/>
          <w:numId w:val="10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255FBC2B" w:rsidR="00BD0B34">
        <w:rPr>
          <w:rFonts w:ascii="Poppins" w:hAnsi="Poppins" w:eastAsia="Times New Roman" w:cs="Poppins"/>
          <w:color w:val="000000" w:themeColor="text1" w:themeTint="FF" w:themeShade="FF"/>
        </w:rPr>
        <w:t>Áreas de interés para el desarrollo profesional en su materia o nivel</w:t>
      </w:r>
    </w:p>
    <w:p w:rsidRPr="005B6825" w:rsidR="00BD0B34" w:rsidP="00C509DB" w:rsidRDefault="00BD0B34" w14:paraId="3E0696A4" w14:textId="5E44FD63">
      <w:pPr>
        <w:pStyle w:val="ListParagraph"/>
        <w:numPr>
          <w:ilvl w:val="1"/>
          <w:numId w:val="10"/>
        </w:numPr>
        <w:spacing w:line="276" w:lineRule="auto"/>
        <w:rPr>
          <w:rFonts w:ascii="Poppins" w:hAnsi="Poppins" w:cs="Poppins"/>
          <w:b/>
          <w:color w:val="000000" w:themeColor="text1"/>
        </w:rPr>
      </w:pPr>
      <w:r w:rsidRPr="005B6825">
        <w:rPr>
          <w:rFonts w:ascii="Poppins" w:hAnsi="Poppins" w:eastAsia="Times New Roman" w:cs="Poppins"/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</w:t>
      </w:r>
      <w:r w:rsidRPr="005B6825" w:rsidR="00B57740">
        <w:rPr>
          <w:rFonts w:ascii="Poppins" w:hAnsi="Poppins" w:eastAsia="Times New Roman" w:cs="Poppins"/>
          <w:color w:val="000000" w:themeColor="text1"/>
        </w:rPr>
        <w:t>______________________</w:t>
      </w:r>
      <w:r w:rsidRPr="005B6825">
        <w:rPr>
          <w:rFonts w:ascii="Poppins" w:hAnsi="Poppins" w:eastAsia="Times New Roman" w:cs="Poppins"/>
          <w:color w:val="000000" w:themeColor="text1"/>
        </w:rPr>
        <w:t>________</w:t>
      </w:r>
    </w:p>
    <w:p w:rsidRPr="005B6825" w:rsidR="00B57740" w:rsidP="00C509DB" w:rsidRDefault="00B57740" w14:paraId="4DF571DD" w14:textId="77777777">
      <w:pPr>
        <w:pStyle w:val="ListParagraph"/>
        <w:spacing w:line="276" w:lineRule="auto"/>
        <w:ind w:left="2070"/>
        <w:rPr>
          <w:rFonts w:ascii="Poppins" w:hAnsi="Poppins" w:cs="Poppins"/>
          <w:b/>
          <w:color w:val="000000" w:themeColor="text1"/>
        </w:rPr>
      </w:pPr>
    </w:p>
    <w:p w:rsidRPr="005B6825" w:rsidR="00B57740" w:rsidP="00C509DB" w:rsidRDefault="00BD0B34" w14:paraId="4C455765" w14:textId="1067A948">
      <w:pPr>
        <w:pStyle w:val="ListParagraph"/>
        <w:numPr>
          <w:ilvl w:val="0"/>
          <w:numId w:val="10"/>
        </w:numPr>
        <w:spacing w:line="276" w:lineRule="auto"/>
        <w:rPr>
          <w:rFonts w:ascii="Poppins" w:hAnsi="Poppins" w:eastAsia="Times New Roman" w:cs="Poppins"/>
          <w:color w:val="000000" w:themeColor="text1"/>
        </w:rPr>
      </w:pPr>
      <w:r w:rsidRPr="005B6825">
        <w:rPr>
          <w:rFonts w:ascii="Poppins" w:hAnsi="Poppins" w:eastAsia="Times New Roman" w:cs="Poppins"/>
          <w:color w:val="000000" w:themeColor="text1"/>
        </w:rPr>
        <w:t>Maestro mentor asignado: _____________________________________________</w:t>
      </w:r>
    </w:p>
    <w:p w:rsidRPr="005B6825" w:rsidR="00BD0B34" w:rsidP="00C509DB" w:rsidRDefault="00BD0B34" w14:paraId="7DBF3135" w14:textId="77777777">
      <w:pPr>
        <w:pStyle w:val="ListParagraph"/>
        <w:spacing w:line="276" w:lineRule="auto"/>
        <w:ind w:left="2070"/>
        <w:rPr>
          <w:rFonts w:ascii="Poppins" w:hAnsi="Poppins" w:cs="Poppins"/>
          <w:b/>
          <w:color w:val="000000" w:themeColor="text1"/>
        </w:rPr>
      </w:pPr>
    </w:p>
    <w:p w:rsidRPr="005B6825" w:rsidR="00BD0B34" w:rsidP="00C509DB" w:rsidRDefault="00BD0B34" w14:paraId="2ACFB0E5" w14:textId="77777777">
      <w:pPr>
        <w:spacing w:line="276" w:lineRule="auto"/>
        <w:rPr>
          <w:rFonts w:ascii="Poppins" w:hAnsi="Poppins" w:cs="Poppins"/>
          <w:b/>
          <w:color w:val="000000" w:themeColor="text1"/>
        </w:rPr>
      </w:pPr>
      <w:r w:rsidRPr="005B6825">
        <w:rPr>
          <w:rFonts w:ascii="Poppins" w:hAnsi="Poppins" w:cs="Poppins"/>
          <w:b/>
          <w:color w:val="000000" w:themeColor="text1"/>
        </w:rPr>
        <w:t>OBSERVACIONES:</w:t>
      </w:r>
    </w:p>
    <w:p w:rsidRPr="005B6825" w:rsidR="00BD0B34" w:rsidP="00C509DB" w:rsidRDefault="00BD0B34" w14:paraId="7CC217BB" w14:textId="168C3DA4">
      <w:pPr>
        <w:spacing w:line="276" w:lineRule="auto"/>
        <w:rPr>
          <w:rFonts w:ascii="Poppins" w:hAnsi="Poppins" w:cs="Poppins"/>
          <w:color w:val="000000" w:themeColor="text1"/>
        </w:rPr>
      </w:pPr>
      <w:r w:rsidRPr="005B6825">
        <w:rPr>
          <w:rFonts w:ascii="Poppins" w:hAnsi="Poppins" w:cs="Poppins"/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5B6825" w:rsidR="00B57740">
        <w:rPr>
          <w:rFonts w:ascii="Poppins" w:hAnsi="Poppins" w:cs="Poppins"/>
          <w:color w:val="000000" w:themeColor="text1"/>
        </w:rPr>
        <w:t>________________________________________</w:t>
      </w:r>
      <w:r w:rsidRPr="005B6825">
        <w:rPr>
          <w:rFonts w:ascii="Poppins" w:hAnsi="Poppins" w:cs="Poppins"/>
          <w:color w:val="000000" w:themeColor="text1"/>
        </w:rPr>
        <w:t>_____</w:t>
      </w:r>
    </w:p>
    <w:p w:rsidRPr="005B6825" w:rsidR="00B57740" w:rsidP="000C633D" w:rsidRDefault="00B57740" w14:paraId="1A1E139B" w14:textId="77777777">
      <w:pPr>
        <w:rPr>
          <w:rFonts w:ascii="Poppins" w:hAnsi="Poppins" w:cs="Poppins"/>
          <w:color w:val="000000" w:themeColor="text1"/>
        </w:rPr>
      </w:pPr>
    </w:p>
    <w:p w:rsidRPr="005B6825" w:rsidR="00B57740" w:rsidP="000C633D" w:rsidRDefault="00B57740" w14:paraId="08719FBF" w14:textId="7F6C8EF5">
      <w:pPr>
        <w:rPr>
          <w:rFonts w:ascii="Poppins" w:hAnsi="Poppins" w:cs="Poppins"/>
          <w:b/>
          <w:bCs/>
          <w:color w:val="000000" w:themeColor="text1"/>
        </w:rPr>
      </w:pPr>
      <w:r w:rsidRPr="005B6825">
        <w:rPr>
          <w:rFonts w:ascii="Poppins" w:hAnsi="Poppins" w:cs="Poppins"/>
          <w:b/>
          <w:bCs/>
          <w:color w:val="000000" w:themeColor="text1"/>
        </w:rPr>
        <w:t xml:space="preserve">FIRMAS: </w:t>
      </w:r>
    </w:p>
    <w:tbl>
      <w:tblPr>
        <w:tblStyle w:val="TableGrid"/>
        <w:tblW w:w="10108" w:type="dxa"/>
        <w:tblLook w:val="04A0" w:firstRow="1" w:lastRow="0" w:firstColumn="1" w:lastColumn="0" w:noHBand="0" w:noVBand="1"/>
      </w:tblPr>
      <w:tblGrid>
        <w:gridCol w:w="2927"/>
        <w:gridCol w:w="7181"/>
      </w:tblGrid>
      <w:tr w:rsidRPr="005B6825" w:rsidR="00B57740" w:rsidTr="00B57740" w14:paraId="53A52E57" w14:textId="79C166ED">
        <w:trPr>
          <w:trHeight w:val="377"/>
        </w:trPr>
        <w:tc>
          <w:tcPr>
            <w:tcW w:w="2927" w:type="dxa"/>
            <w:vAlign w:val="center"/>
          </w:tcPr>
          <w:p w:rsidRPr="005B6825" w:rsidR="00B57740" w:rsidP="000C633D" w:rsidRDefault="00B57740" w14:paraId="3DDFF41F" w14:textId="22A7DAED">
            <w:pPr>
              <w:rPr>
                <w:rFonts w:ascii="Poppins" w:hAnsi="Poppins" w:cs="Poppins"/>
                <w:color w:val="000000" w:themeColor="text1"/>
              </w:rPr>
            </w:pPr>
            <w:r w:rsidRPr="005B6825">
              <w:rPr>
                <w:rFonts w:ascii="Poppins" w:hAnsi="Poppins" w:cs="Poppins"/>
                <w:color w:val="000000" w:themeColor="text1"/>
              </w:rPr>
              <w:t xml:space="preserve">Firma del maestro </w:t>
            </w:r>
            <w:r w:rsidRPr="005B6825">
              <w:rPr>
                <w:rFonts w:ascii="Poppins" w:hAnsi="Poppins" w:cs="Poppins"/>
                <w:color w:val="000000" w:themeColor="text1"/>
              </w:rPr>
              <w:tab/>
            </w:r>
            <w:r w:rsidRPr="005B6825">
              <w:rPr>
                <w:rFonts w:ascii="Poppins" w:hAnsi="Poppins" w:cs="Poppins"/>
                <w:color w:val="000000" w:themeColor="text1"/>
              </w:rPr>
              <w:t xml:space="preserve">  </w:t>
            </w:r>
          </w:p>
        </w:tc>
        <w:tc>
          <w:tcPr>
            <w:tcW w:w="7181" w:type="dxa"/>
            <w:vAlign w:val="center"/>
          </w:tcPr>
          <w:p w:rsidRPr="005B6825" w:rsidR="00B57740" w:rsidP="000C633D" w:rsidRDefault="00B57740" w14:paraId="0B967887" w14:textId="77777777">
            <w:pPr>
              <w:rPr>
                <w:rFonts w:ascii="Poppins" w:hAnsi="Poppins" w:cs="Poppins"/>
                <w:color w:val="000000" w:themeColor="text1"/>
              </w:rPr>
            </w:pPr>
          </w:p>
        </w:tc>
      </w:tr>
      <w:tr w:rsidRPr="005B6825" w:rsidR="00B57740" w:rsidTr="00B57740" w14:paraId="3D0F59E3" w14:textId="269A9236">
        <w:trPr>
          <w:trHeight w:val="440"/>
        </w:trPr>
        <w:tc>
          <w:tcPr>
            <w:tcW w:w="2927" w:type="dxa"/>
            <w:vAlign w:val="center"/>
          </w:tcPr>
          <w:p w:rsidRPr="005B6825" w:rsidR="00B57740" w:rsidP="000C633D" w:rsidRDefault="00B57740" w14:paraId="02EF9AB9" w14:textId="679A7CEE">
            <w:pPr>
              <w:rPr>
                <w:rFonts w:ascii="Poppins" w:hAnsi="Poppins" w:cs="Poppins"/>
                <w:color w:val="000000" w:themeColor="text1"/>
              </w:rPr>
            </w:pPr>
            <w:r w:rsidRPr="005B6825">
              <w:rPr>
                <w:rFonts w:ascii="Poppins" w:hAnsi="Poppins" w:cs="Poppins"/>
                <w:color w:val="000000" w:themeColor="text1"/>
              </w:rPr>
              <w:t xml:space="preserve">Facilitador Docente </w:t>
            </w:r>
          </w:p>
        </w:tc>
        <w:tc>
          <w:tcPr>
            <w:tcW w:w="7181" w:type="dxa"/>
            <w:vAlign w:val="center"/>
          </w:tcPr>
          <w:p w:rsidRPr="005B6825" w:rsidR="00B57740" w:rsidP="000C633D" w:rsidRDefault="00B57740" w14:paraId="12E7D9D1" w14:textId="77777777">
            <w:pPr>
              <w:rPr>
                <w:rFonts w:ascii="Poppins" w:hAnsi="Poppins" w:cs="Poppins"/>
                <w:color w:val="000000" w:themeColor="text1"/>
              </w:rPr>
            </w:pPr>
          </w:p>
        </w:tc>
      </w:tr>
      <w:tr w:rsidRPr="005B6825" w:rsidR="00B57740" w:rsidTr="00B57740" w14:paraId="1DC3B547" w14:textId="639BE33E">
        <w:trPr>
          <w:trHeight w:val="350"/>
        </w:trPr>
        <w:tc>
          <w:tcPr>
            <w:tcW w:w="2927" w:type="dxa"/>
            <w:vAlign w:val="center"/>
          </w:tcPr>
          <w:p w:rsidRPr="005B6825" w:rsidR="00B57740" w:rsidP="000C633D" w:rsidRDefault="00B57740" w14:paraId="10F83987" w14:textId="507F851F">
            <w:pPr>
              <w:rPr>
                <w:rFonts w:ascii="Poppins" w:hAnsi="Poppins" w:cs="Poppins"/>
                <w:color w:val="000000" w:themeColor="text1"/>
              </w:rPr>
            </w:pPr>
            <w:r w:rsidRPr="005B6825">
              <w:rPr>
                <w:rFonts w:ascii="Poppins" w:hAnsi="Poppins" w:cs="Poppins"/>
                <w:color w:val="000000" w:themeColor="text1"/>
              </w:rPr>
              <w:t xml:space="preserve">Mentor  </w:t>
            </w:r>
          </w:p>
        </w:tc>
        <w:tc>
          <w:tcPr>
            <w:tcW w:w="7181" w:type="dxa"/>
            <w:vAlign w:val="center"/>
          </w:tcPr>
          <w:p w:rsidRPr="005B6825" w:rsidR="00B57740" w:rsidP="000C633D" w:rsidRDefault="00B57740" w14:paraId="6E69A3D4" w14:textId="77777777">
            <w:pPr>
              <w:rPr>
                <w:rFonts w:ascii="Poppins" w:hAnsi="Poppins" w:cs="Poppins"/>
                <w:color w:val="000000" w:themeColor="text1"/>
              </w:rPr>
            </w:pPr>
          </w:p>
        </w:tc>
      </w:tr>
      <w:tr w:rsidRPr="005B6825" w:rsidR="00B57740" w:rsidTr="00B57740" w14:paraId="54942963" w14:textId="65BEE1D7">
        <w:trPr>
          <w:trHeight w:val="518"/>
        </w:trPr>
        <w:tc>
          <w:tcPr>
            <w:tcW w:w="2927" w:type="dxa"/>
            <w:vAlign w:val="center"/>
          </w:tcPr>
          <w:p w:rsidRPr="005B6825" w:rsidR="00B57740" w:rsidP="000C633D" w:rsidRDefault="00B57740" w14:paraId="780E3856" w14:textId="6E577AE5">
            <w:pPr>
              <w:rPr>
                <w:rFonts w:ascii="Poppins" w:hAnsi="Poppins" w:cs="Poppins"/>
                <w:color w:val="000000" w:themeColor="text1"/>
              </w:rPr>
            </w:pPr>
            <w:r w:rsidRPr="005B6825">
              <w:rPr>
                <w:rFonts w:ascii="Poppins" w:hAnsi="Poppins" w:cs="Poppins"/>
                <w:color w:val="000000" w:themeColor="text1"/>
              </w:rPr>
              <w:t>Director Escolar</w:t>
            </w:r>
          </w:p>
        </w:tc>
        <w:tc>
          <w:tcPr>
            <w:tcW w:w="7181" w:type="dxa"/>
            <w:vAlign w:val="center"/>
          </w:tcPr>
          <w:p w:rsidRPr="005B6825" w:rsidR="00B57740" w:rsidP="000C633D" w:rsidRDefault="00B57740" w14:paraId="66EAEF9C" w14:textId="77777777">
            <w:pPr>
              <w:rPr>
                <w:rFonts w:ascii="Poppins" w:hAnsi="Poppins" w:cs="Poppins"/>
                <w:color w:val="000000" w:themeColor="text1"/>
              </w:rPr>
            </w:pPr>
          </w:p>
        </w:tc>
      </w:tr>
      <w:tr w:rsidRPr="005B6825" w:rsidR="00B57740" w:rsidTr="00B57740" w14:paraId="71E47378" w14:textId="5DF73333">
        <w:trPr>
          <w:trHeight w:val="518"/>
        </w:trPr>
        <w:tc>
          <w:tcPr>
            <w:tcW w:w="2927" w:type="dxa"/>
            <w:vAlign w:val="center"/>
          </w:tcPr>
          <w:p w:rsidRPr="005B6825" w:rsidR="00B57740" w:rsidP="000C633D" w:rsidRDefault="00B57740" w14:paraId="53049567" w14:textId="04FED341">
            <w:pPr>
              <w:rPr>
                <w:rFonts w:ascii="Poppins" w:hAnsi="Poppins" w:cs="Poppins"/>
                <w:color w:val="000000" w:themeColor="text1"/>
              </w:rPr>
            </w:pPr>
            <w:r w:rsidRPr="005B6825">
              <w:rPr>
                <w:rFonts w:ascii="Poppins" w:hAnsi="Poppins" w:cs="Poppins"/>
                <w:color w:val="000000" w:themeColor="text1"/>
              </w:rPr>
              <w:t xml:space="preserve">Otro: </w:t>
            </w:r>
          </w:p>
        </w:tc>
        <w:tc>
          <w:tcPr>
            <w:tcW w:w="7181" w:type="dxa"/>
            <w:vAlign w:val="center"/>
          </w:tcPr>
          <w:p w:rsidRPr="005B6825" w:rsidR="00B57740" w:rsidP="000C633D" w:rsidRDefault="00B57740" w14:paraId="6F740B35" w14:textId="77777777">
            <w:pPr>
              <w:rPr>
                <w:rFonts w:ascii="Poppins" w:hAnsi="Poppins" w:cs="Poppins"/>
                <w:color w:val="000000" w:themeColor="text1"/>
              </w:rPr>
            </w:pPr>
          </w:p>
        </w:tc>
      </w:tr>
    </w:tbl>
    <w:p w:rsidR="00BD0B34" w:rsidP="000C633D" w:rsidRDefault="00BD0B34" w14:paraId="49388A66" w14:textId="77777777">
      <w:pPr>
        <w:rPr>
          <w:rFonts w:ascii="Poppins" w:hAnsi="Poppins" w:cs="Poppins" w:eastAsiaTheme="minorEastAsia"/>
        </w:rPr>
      </w:pPr>
    </w:p>
    <w:p w:rsidR="005B6825" w:rsidP="000C633D" w:rsidRDefault="005B6825" w14:paraId="6496B495" w14:textId="77777777">
      <w:pPr>
        <w:rPr>
          <w:rFonts w:ascii="Poppins" w:hAnsi="Poppins" w:cs="Poppins" w:eastAsiaTheme="minorEastAsia"/>
        </w:rPr>
      </w:pPr>
    </w:p>
    <w:p w:rsidR="005B6825" w:rsidP="000C633D" w:rsidRDefault="005B6825" w14:paraId="3C512110" w14:textId="77777777">
      <w:pPr>
        <w:rPr>
          <w:rFonts w:ascii="Poppins" w:hAnsi="Poppins" w:cs="Poppins" w:eastAsiaTheme="minorEastAsia"/>
        </w:rPr>
      </w:pPr>
    </w:p>
    <w:p w:rsidR="005B6825" w:rsidP="000C633D" w:rsidRDefault="005B6825" w14:paraId="132803B2" w14:textId="77777777">
      <w:pPr>
        <w:rPr>
          <w:rFonts w:ascii="Poppins" w:hAnsi="Poppins" w:cs="Poppins" w:eastAsiaTheme="minorEastAsia"/>
        </w:rPr>
      </w:pPr>
    </w:p>
    <w:p w:rsidR="005B6825" w:rsidP="000C633D" w:rsidRDefault="005B6825" w14:paraId="24D973E1" w14:textId="77777777">
      <w:pPr>
        <w:rPr>
          <w:rFonts w:ascii="Poppins" w:hAnsi="Poppins" w:cs="Poppins" w:eastAsiaTheme="minorEastAsia"/>
        </w:rPr>
      </w:pPr>
    </w:p>
    <w:p w:rsidR="005B6825" w:rsidP="000C633D" w:rsidRDefault="005B6825" w14:paraId="257619A5" w14:textId="77777777">
      <w:pPr>
        <w:rPr>
          <w:rFonts w:ascii="Poppins" w:hAnsi="Poppins" w:cs="Poppins" w:eastAsiaTheme="minorEastAsia"/>
        </w:rPr>
      </w:pPr>
    </w:p>
    <w:p w:rsidR="005B6825" w:rsidP="000C633D" w:rsidRDefault="005B6825" w14:paraId="4BBAFEDF" w14:textId="77777777">
      <w:pPr>
        <w:rPr>
          <w:rFonts w:ascii="Poppins" w:hAnsi="Poppins" w:cs="Poppins" w:eastAsiaTheme="minorEastAsia"/>
        </w:rPr>
      </w:pPr>
    </w:p>
    <w:p w:rsidR="005B6825" w:rsidP="000C633D" w:rsidRDefault="005B6825" w14:paraId="60C463D6" w14:textId="77777777">
      <w:pPr>
        <w:rPr>
          <w:rFonts w:ascii="Poppins" w:hAnsi="Poppins" w:cs="Poppins" w:eastAsiaTheme="minorEastAsia"/>
        </w:rPr>
      </w:pPr>
    </w:p>
    <w:p w:rsidR="005B6825" w:rsidP="000C633D" w:rsidRDefault="005B6825" w14:paraId="7CB5BC3C" w14:textId="77777777">
      <w:pPr>
        <w:rPr>
          <w:rFonts w:ascii="Poppins" w:hAnsi="Poppins" w:cs="Poppins" w:eastAsiaTheme="minorEastAsia"/>
        </w:rPr>
      </w:pPr>
    </w:p>
    <w:p w:rsidR="005B6825" w:rsidP="000C633D" w:rsidRDefault="005B6825" w14:paraId="0D0D3846" w14:textId="77777777">
      <w:pPr>
        <w:rPr>
          <w:rFonts w:ascii="Poppins" w:hAnsi="Poppins" w:cs="Poppins" w:eastAsiaTheme="minorEastAsia"/>
        </w:rPr>
      </w:pPr>
    </w:p>
    <w:p w:rsidR="005B6825" w:rsidP="000C633D" w:rsidRDefault="005B6825" w14:paraId="55BD7944" w14:textId="77777777">
      <w:pPr>
        <w:rPr>
          <w:rFonts w:ascii="Poppins" w:hAnsi="Poppins" w:cs="Poppins" w:eastAsiaTheme="minorEastAsia"/>
        </w:rPr>
      </w:pPr>
    </w:p>
    <w:p w:rsidR="005B6825" w:rsidP="000C633D" w:rsidRDefault="005B6825" w14:paraId="5C066748" w14:textId="77777777">
      <w:pPr>
        <w:rPr>
          <w:rFonts w:ascii="Poppins" w:hAnsi="Poppins" w:cs="Poppins" w:eastAsiaTheme="minorEastAsia"/>
        </w:rPr>
      </w:pPr>
    </w:p>
    <w:p w:rsidR="005B6825" w:rsidP="000C633D" w:rsidRDefault="005B6825" w14:paraId="4DE6E670" w14:textId="77777777">
      <w:pPr>
        <w:rPr>
          <w:rFonts w:ascii="Poppins" w:hAnsi="Poppins" w:cs="Poppins" w:eastAsiaTheme="minorEastAsia"/>
        </w:rPr>
      </w:pPr>
    </w:p>
    <w:p w:rsidR="005B6825" w:rsidP="000C633D" w:rsidRDefault="005B6825" w14:paraId="1A67D5EB" w14:textId="77777777">
      <w:pPr>
        <w:rPr>
          <w:rFonts w:ascii="Poppins" w:hAnsi="Poppins" w:cs="Poppins" w:eastAsiaTheme="minorEastAsia"/>
        </w:rPr>
      </w:pPr>
    </w:p>
    <w:p w:rsidR="005B6825" w:rsidP="000C633D" w:rsidRDefault="005B6825" w14:paraId="6B79A311" w14:textId="77777777">
      <w:pPr>
        <w:rPr>
          <w:rFonts w:ascii="Poppins" w:hAnsi="Poppins" w:cs="Poppins" w:eastAsiaTheme="minorEastAsia"/>
        </w:rPr>
      </w:pPr>
    </w:p>
    <w:p w:rsidR="005B6825" w:rsidP="000C633D" w:rsidRDefault="005B6825" w14:paraId="062B6DFF" w14:textId="77777777">
      <w:pPr>
        <w:rPr>
          <w:rFonts w:ascii="Poppins" w:hAnsi="Poppins" w:cs="Poppins" w:eastAsiaTheme="minorEastAsia"/>
        </w:rPr>
      </w:pPr>
    </w:p>
    <w:p w:rsidR="005B6825" w:rsidP="000C633D" w:rsidRDefault="005B6825" w14:paraId="45F1E04D" w14:textId="77777777">
      <w:pPr>
        <w:rPr>
          <w:rFonts w:ascii="Poppins" w:hAnsi="Poppins" w:cs="Poppins" w:eastAsiaTheme="minorEastAsia"/>
        </w:rPr>
      </w:pPr>
    </w:p>
    <w:p w:rsidR="005B6825" w:rsidP="000C633D" w:rsidRDefault="005B6825" w14:paraId="305EA496" w14:textId="77777777">
      <w:pPr>
        <w:rPr>
          <w:rFonts w:ascii="Poppins" w:hAnsi="Poppins" w:cs="Poppins" w:eastAsiaTheme="minorEastAsia"/>
        </w:rPr>
      </w:pPr>
    </w:p>
    <w:p w:rsidR="005B6825" w:rsidP="000C633D" w:rsidRDefault="005B6825" w14:paraId="6ABE5711" w14:textId="77777777">
      <w:pPr>
        <w:rPr>
          <w:rFonts w:ascii="Poppins" w:hAnsi="Poppins" w:cs="Poppins" w:eastAsiaTheme="minorEastAsia"/>
        </w:rPr>
      </w:pPr>
    </w:p>
    <w:p w:rsidR="005B6825" w:rsidP="000C633D" w:rsidRDefault="005B6825" w14:paraId="79DDEC72" w14:textId="77777777">
      <w:pPr>
        <w:rPr>
          <w:rFonts w:ascii="Poppins" w:hAnsi="Poppins" w:cs="Poppins" w:eastAsiaTheme="minorEastAsia"/>
        </w:rPr>
      </w:pPr>
    </w:p>
    <w:p w:rsidR="005B6825" w:rsidP="000C633D" w:rsidRDefault="005B6825" w14:paraId="06AA6C26" w14:textId="77777777">
      <w:pPr>
        <w:rPr>
          <w:rFonts w:ascii="Poppins" w:hAnsi="Poppins" w:cs="Poppins" w:eastAsiaTheme="minorEastAsia"/>
        </w:rPr>
      </w:pPr>
    </w:p>
    <w:p w:rsidR="005B6825" w:rsidP="000C633D" w:rsidRDefault="005B6825" w14:paraId="4E492D94" w14:textId="77777777">
      <w:pPr>
        <w:rPr>
          <w:rFonts w:ascii="Poppins" w:hAnsi="Poppins" w:cs="Poppins" w:eastAsiaTheme="minorEastAsia"/>
        </w:rPr>
      </w:pPr>
    </w:p>
    <w:p w:rsidR="005B6825" w:rsidP="000C633D" w:rsidRDefault="005B6825" w14:paraId="3886E3A6" w14:textId="77777777">
      <w:pPr>
        <w:rPr>
          <w:rFonts w:ascii="Poppins" w:hAnsi="Poppins" w:cs="Poppins" w:eastAsiaTheme="minorEastAsia"/>
        </w:rPr>
      </w:pPr>
    </w:p>
    <w:p w:rsidR="005B6825" w:rsidP="000C633D" w:rsidRDefault="005B6825" w14:paraId="45020B1E" w14:textId="77777777">
      <w:pPr>
        <w:rPr>
          <w:rFonts w:ascii="Poppins" w:hAnsi="Poppins" w:cs="Poppins" w:eastAsiaTheme="minorEastAsia"/>
        </w:rPr>
        <w:sectPr w:rsidR="005B6825" w:rsidSect="007B604E">
          <w:headerReference w:type="default" r:id="rId11"/>
          <w:footerReference w:type="default" r:id="rId12"/>
          <w:headerReference w:type="first" r:id="rId13"/>
          <w:footerReference w:type="first" r:id="rId14"/>
          <w:pgSz w:w="12240" w:h="15840" w:orient="portrait"/>
          <w:pgMar w:top="720" w:right="1440" w:bottom="720" w:left="1440" w:header="706" w:footer="576" w:gutter="0"/>
          <w:cols w:space="708"/>
          <w:titlePg/>
          <w:docGrid w:linePitch="360"/>
        </w:sectPr>
      </w:pPr>
    </w:p>
    <w:p w:rsidRPr="00094BDF" w:rsidR="005B6825" w:rsidP="000C633D" w:rsidRDefault="005B6825" w14:paraId="63D9E185" w14:textId="77777777">
      <w:pPr>
        <w:rPr>
          <w:rFonts w:ascii="Poppins" w:hAnsi="Poppins" w:cs="Poppins" w:eastAsiaTheme="minorEastAsia"/>
        </w:rPr>
      </w:pPr>
    </w:p>
    <w:sectPr w:rsidRPr="00094BDF" w:rsidR="005B6825" w:rsidSect="007B604E">
      <w:pgSz w:w="12240" w:h="15840" w:orient="portrait"/>
      <w:pgMar w:top="720" w:right="1440" w:bottom="720" w:left="1440" w:header="706" w:footer="57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Pr="009B3B50" w:rsidR="00731217" w:rsidP="008D4DAD" w:rsidRDefault="00731217" w14:paraId="780A9017" w14:textId="77777777">
      <w:r w:rsidRPr="009B3B50">
        <w:separator/>
      </w:r>
    </w:p>
  </w:endnote>
  <w:endnote w:type="continuationSeparator" w:id="0">
    <w:p w:rsidRPr="009B3B50" w:rsidR="00731217" w:rsidP="008D4DAD" w:rsidRDefault="00731217" w14:paraId="5C3E49BB" w14:textId="77777777">
      <w:r w:rsidRPr="009B3B50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Poppins">
    <w:altName w:val="Times New Roman"/>
    <w:charset w:val="00"/>
    <w:family w:val="auto"/>
    <w:pitch w:val="variable"/>
    <w:sig w:usb0="00008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4BDF" w:rsidP="002557F3" w:rsidRDefault="00094BDF" w14:paraId="2C2DBE8C" w14:textId="77777777">
    <w:pPr>
      <w:pStyle w:val="Footer"/>
      <w:jc w:val="center"/>
      <w:rPr>
        <w:rFonts w:ascii="Poppins" w:hAnsi="Poppins" w:cs="Poppins"/>
        <w:color w:val="1B2754"/>
        <w:sz w:val="18"/>
        <w:szCs w:val="18"/>
      </w:rPr>
    </w:pPr>
  </w:p>
  <w:p w:rsidRPr="009B3B50" w:rsidR="002557F3" w:rsidP="002557F3" w:rsidRDefault="002557F3" w14:paraId="54793068" w14:textId="64690690">
    <w:pPr>
      <w:pStyle w:val="Footer"/>
      <w:jc w:val="center"/>
    </w:pPr>
    <w:r w:rsidRPr="009B3B50">
      <w:rPr>
        <w:rFonts w:ascii="Poppins" w:hAnsi="Poppins" w:cs="Poppins"/>
        <w:color w:val="1B2754"/>
        <w:sz w:val="18"/>
        <w:szCs w:val="18"/>
      </w:rPr>
      <w:t>PO Box 190759, San Juan, PR  00919-0759 • Tel. (787) 759-2000 • www.de.pr.gov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4BDF" w:rsidP="002557F3" w:rsidRDefault="00094BDF" w14:paraId="167A144A" w14:textId="77777777">
    <w:pPr>
      <w:pStyle w:val="Footer"/>
      <w:jc w:val="center"/>
      <w:rPr>
        <w:rFonts w:ascii="Poppins" w:hAnsi="Poppins" w:cs="Poppins"/>
        <w:color w:val="1B2754"/>
        <w:sz w:val="18"/>
        <w:szCs w:val="18"/>
      </w:rPr>
    </w:pPr>
  </w:p>
  <w:p w:rsidRPr="009B3B50" w:rsidR="008D4DAD" w:rsidP="002557F3" w:rsidRDefault="002557F3" w14:paraId="0620E37A" w14:textId="6F010DC4">
    <w:pPr>
      <w:pStyle w:val="Footer"/>
      <w:jc w:val="center"/>
    </w:pPr>
    <w:r w:rsidRPr="009B3B50">
      <w:rPr>
        <w:rFonts w:ascii="Poppins" w:hAnsi="Poppins" w:cs="Poppins"/>
        <w:color w:val="1B2754"/>
        <w:sz w:val="18"/>
        <w:szCs w:val="18"/>
      </w:rPr>
      <w:t>PO Box 190759, San Juan, PR  00919-0759 • Tel. (787) 759-2000 • www.de.pr.gov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Pr="009B3B50" w:rsidR="00731217" w:rsidP="008D4DAD" w:rsidRDefault="00731217" w14:paraId="1F605B31" w14:textId="77777777">
      <w:r w:rsidRPr="009B3B50">
        <w:separator/>
      </w:r>
    </w:p>
  </w:footnote>
  <w:footnote w:type="continuationSeparator" w:id="0">
    <w:p w:rsidRPr="009B3B50" w:rsidR="00731217" w:rsidP="008D4DAD" w:rsidRDefault="00731217" w14:paraId="15762BDD" w14:textId="77777777">
      <w:r w:rsidRPr="009B3B50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w:rsidRPr="00A65B2B" w:rsidR="007A5298" w:rsidP="00685D1F" w:rsidRDefault="00094BDF" w14:paraId="495CFF20" w14:textId="28FAB12C">
    <w:pPr>
      <w:pStyle w:val="Header"/>
      <w:rPr>
        <w:rFonts w:ascii="Poppins" w:hAnsi="Poppins" w:cs="Poppins"/>
        <w:b/>
        <w:bCs/>
        <w:sz w:val="16"/>
        <w:szCs w:val="16"/>
      </w:rPr>
    </w:pPr>
    <w:r w:rsidRPr="009B3B50">
      <w:rPr>
        <w:noProof/>
        <w:lang w:val="en-US"/>
      </w:rPr>
      <w:drawing>
        <wp:anchor distT="0" distB="0" distL="114300" distR="114300" simplePos="0" relativeHeight="251664896" behindDoc="1" locked="0" layoutInCell="1" allowOverlap="1" wp14:anchorId="32E4BF56" wp14:editId="22DF28C7">
          <wp:simplePos x="0" y="0"/>
          <wp:positionH relativeFrom="page">
            <wp:posOffset>0</wp:posOffset>
          </wp:positionH>
          <wp:positionV relativeFrom="page">
            <wp:posOffset>28270</wp:posOffset>
          </wp:positionV>
          <wp:extent cx="7772400" cy="10058449"/>
          <wp:effectExtent l="0" t="0" r="0" b="0"/>
          <wp:wrapNone/>
          <wp:docPr id="1821100563" name="Picture 1" descr="A white and blue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3405903" name="Picture 1" descr="A white and blue logo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Pr="004A408F" w:rsidR="00EE2643" w:rsidP="00A65B2B" w:rsidRDefault="00EE2643" w14:paraId="4A1B7DE3" w14:textId="11E56905">
    <w:pPr>
      <w:pStyle w:val="Header"/>
      <w:tabs>
        <w:tab w:val="clear" w:pos="4680"/>
        <w:tab w:val="clear" w:pos="9360"/>
        <w:tab w:val="left" w:pos="1998"/>
        <w:tab w:val="left" w:pos="4185"/>
        <w:tab w:val="left" w:pos="6930"/>
      </w:tabs>
      <w:rPr>
        <w:rFonts w:ascii="Poppins" w:hAnsi="Poppins" w:cs="Poppins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w:rsidRPr="009B3B50" w:rsidR="00925C1A" w:rsidP="00925C1A" w:rsidRDefault="00121659" w14:paraId="798A6913" w14:textId="70FACCA5">
    <w:pPr>
      <w:pStyle w:val="Header"/>
    </w:pPr>
    <w:r w:rsidRPr="009B3B50">
      <w:rPr>
        <w:noProof/>
        <w:lang w:val="en-US"/>
      </w:rPr>
      <w:drawing>
        <wp:anchor distT="0" distB="0" distL="114300" distR="114300" simplePos="0" relativeHeight="251656192" behindDoc="1" locked="0" layoutInCell="1" allowOverlap="1" wp14:anchorId="1FBAE18A" wp14:editId="2C1DF3CE">
          <wp:simplePos x="0" y="0"/>
          <wp:positionH relativeFrom="page">
            <wp:posOffset>0</wp:posOffset>
          </wp:positionH>
          <wp:positionV relativeFrom="page">
            <wp:posOffset>21285</wp:posOffset>
          </wp:positionV>
          <wp:extent cx="7772400" cy="10058449"/>
          <wp:effectExtent l="0" t="0" r="0" b="0"/>
          <wp:wrapNone/>
          <wp:docPr id="957306580" name="Picture 1" descr="A white and blue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3405903" name="Picture 1" descr="A white and blue logo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B3B50" w:rsidR="00925C1A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675C2BF" wp14:editId="0BFE0612">
          <wp:simplePos x="0" y="0"/>
          <wp:positionH relativeFrom="page">
            <wp:posOffset>19050</wp:posOffset>
          </wp:positionH>
          <wp:positionV relativeFrom="paragraph">
            <wp:posOffset>-450215</wp:posOffset>
          </wp:positionV>
          <wp:extent cx="4124325" cy="1672590"/>
          <wp:effectExtent l="0" t="0" r="8255" b="0"/>
          <wp:wrapNone/>
          <wp:docPr id="1203854397" name="Picture 2" descr="A white background with blu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2697298" name="Picture 2" descr="A white background with blue text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24325" cy="1672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Pr="009B3B50" w:rsidR="008D4DAD" w:rsidRDefault="008D4DAD" w14:paraId="4DEDEF91" w14:textId="2CFDA993">
    <w:pPr>
      <w:pStyle w:val="Header"/>
    </w:pPr>
  </w:p>
  <w:p w:rsidRPr="009B3B50" w:rsidR="008D4DAD" w:rsidP="00A65B2B" w:rsidRDefault="008D4DAD" w14:paraId="3C0C7CA5" w14:textId="32D66DB5">
    <w:pPr>
      <w:pStyle w:val="Header"/>
      <w:ind w:firstLine="720"/>
      <w:jc w:val="center"/>
    </w:pPr>
  </w:p>
  <w:p w:rsidRPr="009B3B50" w:rsidR="008D4DAD" w:rsidP="00A65B2B" w:rsidRDefault="00A65B2B" w14:paraId="4616A028" w14:textId="45C074D7">
    <w:pPr>
      <w:pStyle w:val="Header"/>
      <w:tabs>
        <w:tab w:val="clear" w:pos="4680"/>
        <w:tab w:val="clear" w:pos="9360"/>
        <w:tab w:val="left" w:pos="6840"/>
      </w:tabs>
    </w:pPr>
    <w:r>
      <w:tab/>
    </w:r>
  </w:p>
  <w:p w:rsidRPr="009B3B50" w:rsidR="00FB4164" w:rsidRDefault="00ED52DA" w14:paraId="6D0AECAE" w14:textId="034F26BD">
    <w:pPr>
      <w:pStyle w:val="Header"/>
      <w:rPr>
        <w:color w:val="1B2754"/>
      </w:rPr>
    </w:pPr>
    <w:r w:rsidRPr="009B3B50">
      <w:rPr>
        <w:noProof/>
        <w:lang w:val="en-US"/>
      </w:rPr>
      <mc:AlternateContent>
        <mc:Choice Requires="wps">
          <w:drawing>
            <wp:anchor distT="0" distB="0" distL="114300" distR="114300" simplePos="0" relativeHeight="251662848" behindDoc="1" locked="0" layoutInCell="1" allowOverlap="1" wp14:anchorId="7F7C7DB1" wp14:editId="5A55FA60">
              <wp:simplePos x="0" y="0"/>
              <wp:positionH relativeFrom="margin">
                <wp:posOffset>219075</wp:posOffset>
              </wp:positionH>
              <wp:positionV relativeFrom="paragraph">
                <wp:posOffset>74295</wp:posOffset>
              </wp:positionV>
              <wp:extent cx="3781425" cy="377825"/>
              <wp:effectExtent l="0" t="0" r="0" b="3175"/>
              <wp:wrapTight wrapText="bothSides">
                <wp:wrapPolygon edited="0">
                  <wp:start x="326" y="0"/>
                  <wp:lineTo x="326" y="20692"/>
                  <wp:lineTo x="21219" y="20692"/>
                  <wp:lineTo x="21219" y="0"/>
                  <wp:lineTo x="326" y="0"/>
                </wp:wrapPolygon>
              </wp:wrapTight>
              <wp:docPr id="585377230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81425" cy="377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32613D" w:rsidP="0032613D" w:rsidRDefault="0032613D" w14:paraId="67DE96E0" w14:textId="77777777">
                          <w:pPr>
                            <w:rPr>
                              <w:rFonts w:ascii="Poppins" w:hAnsi="Poppins" w:cs="Poppins"/>
                              <w:color w:val="1B2754"/>
                              <w:sz w:val="13"/>
                              <w:szCs w:val="13"/>
                            </w:rPr>
                          </w:pPr>
                          <w:r w:rsidRPr="00D16D4B">
                            <w:rPr>
                              <w:rFonts w:ascii="Poppins" w:hAnsi="Poppins" w:cs="Poppins"/>
                              <w:color w:val="1B2754"/>
                              <w:sz w:val="13"/>
                              <w:szCs w:val="13"/>
                            </w:rPr>
                            <w:t>SUBSECRETARÍA PARA ASUNTOS ACADÉMICOS Y PROGRAMÁTICOS</w:t>
                          </w:r>
                        </w:p>
                        <w:p w:rsidRPr="00D16D4B" w:rsidR="0032613D" w:rsidP="0032613D" w:rsidRDefault="0032613D" w14:paraId="614EFF64" w14:textId="77777777">
                          <w:pPr>
                            <w:rPr>
                              <w:rFonts w:ascii="Poppins" w:hAnsi="Poppins" w:cs="Poppins"/>
                              <w:color w:val="1B2754"/>
                              <w:sz w:val="13"/>
                              <w:szCs w:val="13"/>
                              <w:lang w:val="en-US"/>
                            </w:rPr>
                          </w:pPr>
                          <w:r w:rsidRPr="00D16D4B">
                            <w:rPr>
                              <w:rFonts w:ascii="Poppins" w:hAnsi="Poppins" w:cs="Poppins"/>
                              <w:color w:val="1B2754"/>
                              <w:sz w:val="13"/>
                              <w:szCs w:val="13"/>
                              <w:lang w:val="en-US"/>
                            </w:rPr>
                            <w:t>Dra. Beverly Morro Vega I Subsecretaria I morrovb@de.pr.gov</w:t>
                          </w:r>
                        </w:p>
                        <w:p w:rsidRPr="00D16D4B" w:rsidR="0032613D" w:rsidP="0032613D" w:rsidRDefault="0032613D" w14:paraId="2EA88E60" w14:textId="77777777">
                          <w:pPr>
                            <w:rPr>
                              <w:sz w:val="13"/>
                              <w:szCs w:val="13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<w:pict w14:anchorId="2E2C1FCD">
            <v:shapetype id="_x0000_t202" coordsize="21600,21600" o:spt="202" path="m,l,21600r21600,l21600,xe" w14:anchorId="7F7C7DB1">
              <v:stroke joinstyle="miter"/>
              <v:path gradientshapeok="t" o:connecttype="rect"/>
            </v:shapetype>
            <v:shape id="Text Box 3" style="position:absolute;margin-left:17.25pt;margin-top:5.85pt;width:297.75pt;height:29.75pt;z-index:-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">
              <v:textbox>
                <w:txbxContent>
                  <w:p w:rsidR="0032613D" w:rsidP="0032613D" w:rsidRDefault="0032613D" w14:paraId="7C85A16F" w14:textId="77777777">
                    <w:pPr>
                      <w:rPr>
                        <w:rFonts w:ascii="Poppins" w:hAnsi="Poppins" w:cs="Poppins"/>
                        <w:color w:val="1B2754"/>
                        <w:sz w:val="13"/>
                        <w:szCs w:val="13"/>
                      </w:rPr>
                    </w:pPr>
                    <w:r w:rsidRPr="00D16D4B">
                      <w:rPr>
                        <w:rFonts w:ascii="Poppins" w:hAnsi="Poppins" w:cs="Poppins"/>
                        <w:color w:val="1B2754"/>
                        <w:sz w:val="13"/>
                        <w:szCs w:val="13"/>
                      </w:rPr>
                      <w:t>SUBSECRETARÍA PARA ASUNTOS ACADÉMICOS Y PROGRAMÁTICOS</w:t>
                    </w:r>
                  </w:p>
                  <w:p w:rsidRPr="00D16D4B" w:rsidR="0032613D" w:rsidP="0032613D" w:rsidRDefault="0032613D" w14:paraId="7CCE7680" w14:textId="77777777">
                    <w:pPr>
                      <w:rPr>
                        <w:rFonts w:ascii="Poppins" w:hAnsi="Poppins" w:cs="Poppins"/>
                        <w:color w:val="1B2754"/>
                        <w:sz w:val="13"/>
                        <w:szCs w:val="13"/>
                        <w:lang w:val="en-US"/>
                      </w:rPr>
                    </w:pPr>
                    <w:r w:rsidRPr="00D16D4B">
                      <w:rPr>
                        <w:rFonts w:ascii="Poppins" w:hAnsi="Poppins" w:cs="Poppins"/>
                        <w:color w:val="1B2754"/>
                        <w:sz w:val="13"/>
                        <w:szCs w:val="13"/>
                        <w:lang w:val="en-US"/>
                      </w:rPr>
                      <w:t xml:space="preserve">Dra. Beverly Morro Vega I </w:t>
                    </w:r>
                    <w:proofErr w:type="spellStart"/>
                    <w:r w:rsidRPr="00D16D4B">
                      <w:rPr>
                        <w:rFonts w:ascii="Poppins" w:hAnsi="Poppins" w:cs="Poppins"/>
                        <w:color w:val="1B2754"/>
                        <w:sz w:val="13"/>
                        <w:szCs w:val="13"/>
                        <w:lang w:val="en-US"/>
                      </w:rPr>
                      <w:t>Subsecretaria</w:t>
                    </w:r>
                    <w:proofErr w:type="spellEnd"/>
                    <w:r w:rsidRPr="00D16D4B">
                      <w:rPr>
                        <w:rFonts w:ascii="Poppins" w:hAnsi="Poppins" w:cs="Poppins"/>
                        <w:color w:val="1B2754"/>
                        <w:sz w:val="13"/>
                        <w:szCs w:val="13"/>
                        <w:lang w:val="en-US"/>
                      </w:rPr>
                      <w:t xml:space="preserve"> I morrovb@de.pr.gov</w:t>
                    </w:r>
                  </w:p>
                  <w:p w:rsidRPr="00D16D4B" w:rsidR="0032613D" w:rsidP="0032613D" w:rsidRDefault="0032613D" w14:paraId="672A6659" w14:textId="77777777">
                    <w:pPr>
                      <w:rPr>
                        <w:sz w:val="13"/>
                        <w:szCs w:val="13"/>
                        <w:lang w:val="en-US"/>
                      </w:rPr>
                    </w:pPr>
                  </w:p>
                </w:txbxContent>
              </v:textbox>
              <w10:wrap type="tight" anchorx="margin"/>
            </v:shape>
          </w:pict>
        </mc:Fallback>
      </mc:AlternateContent>
    </w:r>
    <w:r w:rsidRPr="009B3B50" w:rsidR="008D4DAD">
      <w:rPr>
        <w:color w:val="1B2754"/>
      </w:rPr>
      <w:t xml:space="preserve">            </w:t>
    </w:r>
  </w:p>
  <w:p w:rsidRPr="009B3B50" w:rsidR="00925C1A" w:rsidRDefault="00FB4164" w14:paraId="5726BA5B" w14:textId="0B66822B">
    <w:pPr>
      <w:pStyle w:val="Header"/>
      <w:rPr>
        <w:color w:val="1B2754"/>
      </w:rPr>
    </w:pPr>
    <w:r w:rsidRPr="009B3B50">
      <w:rPr>
        <w:color w:val="1B2754"/>
      </w:rPr>
      <w:t xml:space="preserve">          </w:t>
    </w:r>
  </w:p>
  <w:p w:rsidRPr="009B3B50" w:rsidR="00FB4164" w:rsidRDefault="00FB4164" w14:paraId="03C82BAD" w14:textId="1A59AE1F">
    <w:pPr>
      <w:pStyle w:val="Header"/>
      <w:rPr>
        <w:color w:val="1B2754"/>
        <w:sz w:val="18"/>
        <w:szCs w:val="18"/>
      </w:rPr>
    </w:pPr>
    <w:r w:rsidRPr="009B3B50">
      <w:rPr>
        <w:rFonts w:ascii="Poppins" w:hAnsi="Poppins" w:cs="Poppins"/>
        <w:color w:val="1B2754"/>
        <w:sz w:val="18"/>
        <w:szCs w:val="18"/>
      </w:rPr>
      <w:tab/>
    </w:r>
    <w:r w:rsidRPr="009B3B50">
      <w:rPr>
        <w:rFonts w:ascii="Poppins" w:hAnsi="Poppins" w:cs="Poppins"/>
        <w:color w:val="1B2754"/>
        <w:sz w:val="18"/>
        <w:szCs w:val="1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C0538"/>
    <w:multiLevelType w:val="hybridMultilevel"/>
    <w:tmpl w:val="4FFCFC58"/>
    <w:lvl w:ilvl="0" w:tplc="771E5DF0">
      <w:start w:val="1"/>
      <w:numFmt w:val="bullet"/>
      <w:lvlText w:val="¨"/>
      <w:lvlJc w:val="left"/>
      <w:pPr>
        <w:ind w:left="1350" w:hanging="360"/>
      </w:pPr>
      <w:rPr>
        <w:rFonts w:hint="default" w:ascii="Wingdings" w:hAnsi="Wingdings"/>
      </w:rPr>
    </w:lvl>
    <w:lvl w:ilvl="1" w:tplc="04090003">
      <w:start w:val="1"/>
      <w:numFmt w:val="bullet"/>
      <w:lvlText w:val="o"/>
      <w:lvlJc w:val="left"/>
      <w:pPr>
        <w:ind w:left="207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79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351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423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hint="default" w:ascii="Wingdings" w:hAnsi="Wingdings"/>
      </w:rPr>
    </w:lvl>
  </w:abstractNum>
  <w:abstractNum w:abstractNumId="1" w15:restartNumberingAfterBreak="0">
    <w:nsid w:val="0ABC7ACF"/>
    <w:multiLevelType w:val="hybridMultilevel"/>
    <w:tmpl w:val="AD7C069C"/>
    <w:lvl w:ilvl="0" w:tplc="771E5DF0">
      <w:start w:val="1"/>
      <w:numFmt w:val="bullet"/>
      <w:lvlText w:val="¨"/>
      <w:lvlJc w:val="left"/>
      <w:pPr>
        <w:ind w:left="36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" w15:restartNumberingAfterBreak="0">
    <w:nsid w:val="21C30065"/>
    <w:multiLevelType w:val="hybridMultilevel"/>
    <w:tmpl w:val="910274CC"/>
    <w:lvl w:ilvl="0" w:tplc="771E5DF0">
      <w:start w:val="1"/>
      <w:numFmt w:val="bullet"/>
      <w:lvlText w:val="¨"/>
      <w:lvlJc w:val="left"/>
      <w:pPr>
        <w:ind w:left="36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" w15:restartNumberingAfterBreak="0">
    <w:nsid w:val="244E7045"/>
    <w:multiLevelType w:val="hybridMultilevel"/>
    <w:tmpl w:val="B426C48E"/>
    <w:lvl w:ilvl="0" w:tplc="5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00A0019" w:tentative="1">
      <w:start w:val="1"/>
      <w:numFmt w:val="lowerLetter"/>
      <w:lvlText w:val="%2."/>
      <w:lvlJc w:val="left"/>
      <w:pPr>
        <w:ind w:left="1440" w:hanging="360"/>
      </w:pPr>
    </w:lvl>
    <w:lvl w:ilvl="2" w:tplc="500A001B" w:tentative="1">
      <w:start w:val="1"/>
      <w:numFmt w:val="lowerRoman"/>
      <w:lvlText w:val="%3."/>
      <w:lvlJc w:val="right"/>
      <w:pPr>
        <w:ind w:left="2160" w:hanging="180"/>
      </w:pPr>
    </w:lvl>
    <w:lvl w:ilvl="3" w:tplc="500A000F" w:tentative="1">
      <w:start w:val="1"/>
      <w:numFmt w:val="decimal"/>
      <w:lvlText w:val="%4."/>
      <w:lvlJc w:val="left"/>
      <w:pPr>
        <w:ind w:left="2880" w:hanging="360"/>
      </w:pPr>
    </w:lvl>
    <w:lvl w:ilvl="4" w:tplc="500A0019" w:tentative="1">
      <w:start w:val="1"/>
      <w:numFmt w:val="lowerLetter"/>
      <w:lvlText w:val="%5."/>
      <w:lvlJc w:val="left"/>
      <w:pPr>
        <w:ind w:left="3600" w:hanging="360"/>
      </w:pPr>
    </w:lvl>
    <w:lvl w:ilvl="5" w:tplc="500A001B" w:tentative="1">
      <w:start w:val="1"/>
      <w:numFmt w:val="lowerRoman"/>
      <w:lvlText w:val="%6."/>
      <w:lvlJc w:val="right"/>
      <w:pPr>
        <w:ind w:left="4320" w:hanging="180"/>
      </w:pPr>
    </w:lvl>
    <w:lvl w:ilvl="6" w:tplc="500A000F" w:tentative="1">
      <w:start w:val="1"/>
      <w:numFmt w:val="decimal"/>
      <w:lvlText w:val="%7."/>
      <w:lvlJc w:val="left"/>
      <w:pPr>
        <w:ind w:left="5040" w:hanging="360"/>
      </w:pPr>
    </w:lvl>
    <w:lvl w:ilvl="7" w:tplc="500A0019" w:tentative="1">
      <w:start w:val="1"/>
      <w:numFmt w:val="lowerLetter"/>
      <w:lvlText w:val="%8."/>
      <w:lvlJc w:val="left"/>
      <w:pPr>
        <w:ind w:left="5760" w:hanging="360"/>
      </w:pPr>
    </w:lvl>
    <w:lvl w:ilvl="8" w:tplc="5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9F305E"/>
    <w:multiLevelType w:val="multilevel"/>
    <w:tmpl w:val="64629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5" w15:restartNumberingAfterBreak="0">
    <w:nsid w:val="33E06826"/>
    <w:multiLevelType w:val="hybridMultilevel"/>
    <w:tmpl w:val="93165150"/>
    <w:lvl w:ilvl="0" w:tplc="771E5DF0">
      <w:start w:val="1"/>
      <w:numFmt w:val="bullet"/>
      <w:lvlText w:val="¨"/>
      <w:lvlJc w:val="left"/>
      <w:pPr>
        <w:ind w:left="72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38AE2D21"/>
    <w:multiLevelType w:val="multilevel"/>
    <w:tmpl w:val="E7621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7" w15:restartNumberingAfterBreak="0">
    <w:nsid w:val="3F387D10"/>
    <w:multiLevelType w:val="hybridMultilevel"/>
    <w:tmpl w:val="35DCAB42"/>
    <w:lvl w:ilvl="0" w:tplc="771E5DF0">
      <w:start w:val="1"/>
      <w:numFmt w:val="bullet"/>
      <w:lvlText w:val="¨"/>
      <w:lvlJc w:val="left"/>
      <w:pPr>
        <w:ind w:left="72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454949D9"/>
    <w:multiLevelType w:val="hybridMultilevel"/>
    <w:tmpl w:val="A2A40B62"/>
    <w:lvl w:ilvl="0" w:tplc="50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50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50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0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0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50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0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0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50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46626521"/>
    <w:multiLevelType w:val="hybridMultilevel"/>
    <w:tmpl w:val="17E286E4"/>
    <w:lvl w:ilvl="0" w:tplc="F1306CC4">
      <w:start w:val="1"/>
      <w:numFmt w:val="bullet"/>
      <w:lvlText w:val="-"/>
      <w:lvlJc w:val="left"/>
      <w:pPr>
        <w:ind w:left="720" w:hanging="360"/>
      </w:pPr>
      <w:rPr>
        <w:rFonts w:hint="default" w:ascii="Times New Roman" w:hAnsi="Times New Roman" w:eastAsia="Times New Roman" w:cs="Times New Roman"/>
      </w:rPr>
    </w:lvl>
    <w:lvl w:ilvl="1" w:tplc="50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50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0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0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50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0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0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50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47B07C03"/>
    <w:multiLevelType w:val="hybridMultilevel"/>
    <w:tmpl w:val="7FA8E818"/>
    <w:lvl w:ilvl="0" w:tplc="771E5DF0">
      <w:start w:val="1"/>
      <w:numFmt w:val="bullet"/>
      <w:lvlText w:val="¨"/>
      <w:lvlJc w:val="left"/>
      <w:pPr>
        <w:ind w:left="72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47E56FA3"/>
    <w:multiLevelType w:val="hybridMultilevel"/>
    <w:tmpl w:val="E37806DE"/>
    <w:lvl w:ilvl="0" w:tplc="771E5DF0">
      <w:start w:val="1"/>
      <w:numFmt w:val="bullet"/>
      <w:lvlText w:val="¨"/>
      <w:lvlJc w:val="left"/>
      <w:pPr>
        <w:ind w:left="810" w:hanging="360"/>
      </w:pPr>
      <w:rPr>
        <w:rFonts w:hint="default" w:ascii="Wingdings" w:hAnsi="Wingdings"/>
      </w:rPr>
    </w:lvl>
    <w:lvl w:ilvl="1" w:tplc="04090001">
      <w:start w:val="1"/>
      <w:numFmt w:val="bullet"/>
      <w:lvlText w:val=""/>
      <w:lvlJc w:val="left"/>
      <w:pPr>
        <w:ind w:left="1170" w:hanging="360"/>
      </w:pPr>
      <w:rPr>
        <w:rFonts w:hint="default" w:ascii="Symbol" w:hAnsi="Symbol"/>
      </w:rPr>
    </w:lvl>
    <w:lvl w:ilvl="2" w:tplc="500A0005">
      <w:start w:val="1"/>
      <w:numFmt w:val="bullet"/>
      <w:lvlText w:val=""/>
      <w:lvlJc w:val="left"/>
      <w:pPr>
        <w:ind w:left="1710" w:hanging="360"/>
      </w:pPr>
      <w:rPr>
        <w:rFonts w:hint="default" w:ascii="Wingdings" w:hAnsi="Wingdings"/>
      </w:rPr>
    </w:lvl>
    <w:lvl w:ilvl="3" w:tplc="500A0001">
      <w:start w:val="1"/>
      <w:numFmt w:val="bullet"/>
      <w:lvlText w:val=""/>
      <w:lvlJc w:val="left"/>
      <w:pPr>
        <w:ind w:left="2340" w:hanging="360"/>
      </w:pPr>
      <w:rPr>
        <w:rFonts w:hint="default" w:ascii="Symbol" w:hAnsi="Symbol"/>
      </w:rPr>
    </w:lvl>
    <w:lvl w:ilvl="4" w:tplc="50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50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0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0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50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535767DD"/>
    <w:multiLevelType w:val="hybridMultilevel"/>
    <w:tmpl w:val="8FFC6250"/>
    <w:lvl w:ilvl="0" w:tplc="771E5DF0">
      <w:start w:val="1"/>
      <w:numFmt w:val="bullet"/>
      <w:lvlText w:val="¨"/>
      <w:lvlJc w:val="left"/>
      <w:pPr>
        <w:ind w:left="189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61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333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405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77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49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621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93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650" w:hanging="360"/>
      </w:pPr>
      <w:rPr>
        <w:rFonts w:hint="default" w:ascii="Wingdings" w:hAnsi="Wingdings"/>
      </w:rPr>
    </w:lvl>
  </w:abstractNum>
  <w:abstractNum w:abstractNumId="13" w15:restartNumberingAfterBreak="0">
    <w:nsid w:val="57552B48"/>
    <w:multiLevelType w:val="multilevel"/>
    <w:tmpl w:val="548A9D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0142F9B"/>
    <w:multiLevelType w:val="hybridMultilevel"/>
    <w:tmpl w:val="1D4064AC"/>
    <w:lvl w:ilvl="0" w:tplc="50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BB0C6BB4">
      <w:start w:val="1"/>
      <w:numFmt w:val="lowerLetter"/>
      <w:lvlText w:val="%2."/>
      <w:lvlJc w:val="left"/>
      <w:pPr>
        <w:ind w:left="360" w:hanging="360"/>
      </w:pPr>
      <w:rPr>
        <w:rFonts w:ascii="Times New Roman" w:hAnsi="Times New Roman" w:eastAsia="Times New Roman" w:cs="Times New Roman"/>
      </w:rPr>
    </w:lvl>
    <w:lvl w:ilvl="2" w:tplc="500A001B" w:tentative="1">
      <w:start w:val="1"/>
      <w:numFmt w:val="lowerRoman"/>
      <w:lvlText w:val="%3."/>
      <w:lvlJc w:val="right"/>
      <w:pPr>
        <w:ind w:left="2160" w:hanging="180"/>
      </w:pPr>
    </w:lvl>
    <w:lvl w:ilvl="3" w:tplc="500A000F" w:tentative="1">
      <w:start w:val="1"/>
      <w:numFmt w:val="decimal"/>
      <w:lvlText w:val="%4."/>
      <w:lvlJc w:val="left"/>
      <w:pPr>
        <w:ind w:left="2880" w:hanging="360"/>
      </w:pPr>
    </w:lvl>
    <w:lvl w:ilvl="4" w:tplc="500A0019" w:tentative="1">
      <w:start w:val="1"/>
      <w:numFmt w:val="lowerLetter"/>
      <w:lvlText w:val="%5."/>
      <w:lvlJc w:val="left"/>
      <w:pPr>
        <w:ind w:left="3600" w:hanging="360"/>
      </w:pPr>
    </w:lvl>
    <w:lvl w:ilvl="5" w:tplc="500A001B" w:tentative="1">
      <w:start w:val="1"/>
      <w:numFmt w:val="lowerRoman"/>
      <w:lvlText w:val="%6."/>
      <w:lvlJc w:val="right"/>
      <w:pPr>
        <w:ind w:left="4320" w:hanging="180"/>
      </w:pPr>
    </w:lvl>
    <w:lvl w:ilvl="6" w:tplc="500A000F" w:tentative="1">
      <w:start w:val="1"/>
      <w:numFmt w:val="decimal"/>
      <w:lvlText w:val="%7."/>
      <w:lvlJc w:val="left"/>
      <w:pPr>
        <w:ind w:left="5040" w:hanging="360"/>
      </w:pPr>
    </w:lvl>
    <w:lvl w:ilvl="7" w:tplc="500A0019" w:tentative="1">
      <w:start w:val="1"/>
      <w:numFmt w:val="lowerLetter"/>
      <w:lvlText w:val="%8."/>
      <w:lvlJc w:val="left"/>
      <w:pPr>
        <w:ind w:left="5760" w:hanging="360"/>
      </w:pPr>
    </w:lvl>
    <w:lvl w:ilvl="8" w:tplc="5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854B17"/>
    <w:multiLevelType w:val="hybridMultilevel"/>
    <w:tmpl w:val="06B0CD38"/>
    <w:lvl w:ilvl="0" w:tplc="1AF6A4D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AF050CA"/>
    <w:multiLevelType w:val="hybridMultilevel"/>
    <w:tmpl w:val="135C25BA"/>
    <w:lvl w:ilvl="0" w:tplc="771E5DF0">
      <w:start w:val="1"/>
      <w:numFmt w:val="bullet"/>
      <w:lvlText w:val="¨"/>
      <w:lvlJc w:val="left"/>
      <w:pPr>
        <w:ind w:left="1080" w:hanging="360"/>
      </w:pPr>
      <w:rPr>
        <w:rFonts w:hint="default" w:ascii="Wingdings" w:hAnsi="Wingdings"/>
      </w:rPr>
    </w:lvl>
    <w:lvl w:ilvl="1" w:tplc="500A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500A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500A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500A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500A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500A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500A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500A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7" w15:restartNumberingAfterBreak="0">
    <w:nsid w:val="730C6158"/>
    <w:multiLevelType w:val="multilevel"/>
    <w:tmpl w:val="D2720C4A"/>
    <w:lvl w:ilvl="0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eastAsia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360" w:hanging="360"/>
      </w:pPr>
    </w:lvl>
    <w:lvl w:ilvl="8">
      <w:start w:val="1"/>
      <w:numFmt w:val="lowerRoman"/>
      <w:lvlText w:val="%9."/>
      <w:lvlJc w:val="left"/>
      <w:pPr>
        <w:ind w:left="1530" w:hanging="360"/>
      </w:pPr>
    </w:lvl>
  </w:abstractNum>
  <w:num w:numId="1">
    <w:abstractNumId w:val="13"/>
  </w:num>
  <w:num w:numId="2">
    <w:abstractNumId w:val="4"/>
  </w:num>
  <w:num w:numId="3">
    <w:abstractNumId w:val="6"/>
  </w:num>
  <w:num w:numId="4">
    <w:abstractNumId w:val="15"/>
  </w:num>
  <w:num w:numId="5">
    <w:abstractNumId w:val="3"/>
  </w:num>
  <w:num w:numId="6">
    <w:abstractNumId w:val="8"/>
  </w:num>
  <w:num w:numId="7">
    <w:abstractNumId w:val="17"/>
  </w:num>
  <w:num w:numId="8">
    <w:abstractNumId w:val="14"/>
  </w:num>
  <w:num w:numId="9">
    <w:abstractNumId w:val="9"/>
  </w:num>
  <w:num w:numId="10">
    <w:abstractNumId w:val="0"/>
  </w:num>
  <w:num w:numId="11">
    <w:abstractNumId w:val="11"/>
  </w:num>
  <w:num w:numId="12">
    <w:abstractNumId w:val="1"/>
  </w:num>
  <w:num w:numId="13">
    <w:abstractNumId w:val="2"/>
  </w:num>
  <w:num w:numId="14">
    <w:abstractNumId w:val="5"/>
  </w:num>
  <w:num w:numId="15">
    <w:abstractNumId w:val="7"/>
  </w:num>
  <w:num w:numId="16">
    <w:abstractNumId w:val="12"/>
  </w:num>
  <w:num w:numId="17">
    <w:abstractNumId w:val="10"/>
  </w:num>
  <w:num w:numId="18">
    <w:abstractNumId w:val="16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attachedTemplate r:id="rId1"/>
  <w:trackRevisions w:val="false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57F3"/>
    <w:rsid w:val="00025C2F"/>
    <w:rsid w:val="0003142F"/>
    <w:rsid w:val="00061F1C"/>
    <w:rsid w:val="00092270"/>
    <w:rsid w:val="00094BDF"/>
    <w:rsid w:val="000C59B6"/>
    <w:rsid w:val="000C633D"/>
    <w:rsid w:val="000E188E"/>
    <w:rsid w:val="000F40DA"/>
    <w:rsid w:val="00113414"/>
    <w:rsid w:val="001172E3"/>
    <w:rsid w:val="00121659"/>
    <w:rsid w:val="00122D18"/>
    <w:rsid w:val="00142FBE"/>
    <w:rsid w:val="00147BE1"/>
    <w:rsid w:val="00167A0A"/>
    <w:rsid w:val="001772BF"/>
    <w:rsid w:val="00190608"/>
    <w:rsid w:val="001A0C87"/>
    <w:rsid w:val="001B2B08"/>
    <w:rsid w:val="00220A16"/>
    <w:rsid w:val="00227B8D"/>
    <w:rsid w:val="00241430"/>
    <w:rsid w:val="002557F3"/>
    <w:rsid w:val="0026123A"/>
    <w:rsid w:val="0027117F"/>
    <w:rsid w:val="002A02E2"/>
    <w:rsid w:val="002A6027"/>
    <w:rsid w:val="002A7167"/>
    <w:rsid w:val="002B1324"/>
    <w:rsid w:val="002B78FC"/>
    <w:rsid w:val="002D3DB3"/>
    <w:rsid w:val="00316970"/>
    <w:rsid w:val="0032613D"/>
    <w:rsid w:val="003353A5"/>
    <w:rsid w:val="003420F0"/>
    <w:rsid w:val="0035169C"/>
    <w:rsid w:val="003546EB"/>
    <w:rsid w:val="003765E4"/>
    <w:rsid w:val="00391101"/>
    <w:rsid w:val="00391E09"/>
    <w:rsid w:val="003A23B5"/>
    <w:rsid w:val="003D5503"/>
    <w:rsid w:val="003D7586"/>
    <w:rsid w:val="003E4CEE"/>
    <w:rsid w:val="00402F5A"/>
    <w:rsid w:val="00413686"/>
    <w:rsid w:val="00424D0F"/>
    <w:rsid w:val="00431943"/>
    <w:rsid w:val="004A408F"/>
    <w:rsid w:val="004B1432"/>
    <w:rsid w:val="004B7391"/>
    <w:rsid w:val="004E6719"/>
    <w:rsid w:val="004E6B89"/>
    <w:rsid w:val="00507CA5"/>
    <w:rsid w:val="00521953"/>
    <w:rsid w:val="00552159"/>
    <w:rsid w:val="00562099"/>
    <w:rsid w:val="00563055"/>
    <w:rsid w:val="00586CDC"/>
    <w:rsid w:val="00587DF5"/>
    <w:rsid w:val="005B6825"/>
    <w:rsid w:val="00632320"/>
    <w:rsid w:val="00636D51"/>
    <w:rsid w:val="0064505F"/>
    <w:rsid w:val="00646278"/>
    <w:rsid w:val="0066376B"/>
    <w:rsid w:val="00671354"/>
    <w:rsid w:val="00684423"/>
    <w:rsid w:val="00685D1F"/>
    <w:rsid w:val="006977EE"/>
    <w:rsid w:val="006A035C"/>
    <w:rsid w:val="006A7784"/>
    <w:rsid w:val="006B4BA6"/>
    <w:rsid w:val="006B4BB4"/>
    <w:rsid w:val="006F060F"/>
    <w:rsid w:val="006F2AF5"/>
    <w:rsid w:val="00731217"/>
    <w:rsid w:val="00733D31"/>
    <w:rsid w:val="0074063E"/>
    <w:rsid w:val="00745EB5"/>
    <w:rsid w:val="00774F96"/>
    <w:rsid w:val="007A197E"/>
    <w:rsid w:val="007A5298"/>
    <w:rsid w:val="007A596C"/>
    <w:rsid w:val="007B604E"/>
    <w:rsid w:val="007C462E"/>
    <w:rsid w:val="007C6877"/>
    <w:rsid w:val="007F62F5"/>
    <w:rsid w:val="007F7EE0"/>
    <w:rsid w:val="00810B2C"/>
    <w:rsid w:val="008276AC"/>
    <w:rsid w:val="00833293"/>
    <w:rsid w:val="008478A3"/>
    <w:rsid w:val="00860EC8"/>
    <w:rsid w:val="00860FD7"/>
    <w:rsid w:val="00881C5C"/>
    <w:rsid w:val="0088318C"/>
    <w:rsid w:val="008C1097"/>
    <w:rsid w:val="008D0E39"/>
    <w:rsid w:val="008D4DAD"/>
    <w:rsid w:val="008F72F1"/>
    <w:rsid w:val="00925C1A"/>
    <w:rsid w:val="00927243"/>
    <w:rsid w:val="00934E61"/>
    <w:rsid w:val="0093748C"/>
    <w:rsid w:val="0095713B"/>
    <w:rsid w:val="00963AA4"/>
    <w:rsid w:val="009758FE"/>
    <w:rsid w:val="009906CD"/>
    <w:rsid w:val="009B3B50"/>
    <w:rsid w:val="009D103C"/>
    <w:rsid w:val="009D4CA6"/>
    <w:rsid w:val="009D7170"/>
    <w:rsid w:val="009E7BBB"/>
    <w:rsid w:val="00A12C82"/>
    <w:rsid w:val="00A132BB"/>
    <w:rsid w:val="00A35D5B"/>
    <w:rsid w:val="00A46BFF"/>
    <w:rsid w:val="00A55D0A"/>
    <w:rsid w:val="00A65B2B"/>
    <w:rsid w:val="00AC638F"/>
    <w:rsid w:val="00B05A27"/>
    <w:rsid w:val="00B424AA"/>
    <w:rsid w:val="00B57740"/>
    <w:rsid w:val="00B7011F"/>
    <w:rsid w:val="00B729DB"/>
    <w:rsid w:val="00B9454C"/>
    <w:rsid w:val="00BC02C6"/>
    <w:rsid w:val="00BD0B34"/>
    <w:rsid w:val="00BD6D77"/>
    <w:rsid w:val="00BE1593"/>
    <w:rsid w:val="00BE28A7"/>
    <w:rsid w:val="00C42BF0"/>
    <w:rsid w:val="00C509DB"/>
    <w:rsid w:val="00C539A0"/>
    <w:rsid w:val="00C7797D"/>
    <w:rsid w:val="00C93517"/>
    <w:rsid w:val="00CA7EAD"/>
    <w:rsid w:val="00CC5C9D"/>
    <w:rsid w:val="00CD1C37"/>
    <w:rsid w:val="00CE4E91"/>
    <w:rsid w:val="00CE69B1"/>
    <w:rsid w:val="00CF6A41"/>
    <w:rsid w:val="00D20CE1"/>
    <w:rsid w:val="00DB0E97"/>
    <w:rsid w:val="00DC0192"/>
    <w:rsid w:val="00DC1461"/>
    <w:rsid w:val="00DC53EA"/>
    <w:rsid w:val="00DE49CC"/>
    <w:rsid w:val="00DE52E9"/>
    <w:rsid w:val="00DE6B02"/>
    <w:rsid w:val="00E41B8F"/>
    <w:rsid w:val="00E6493F"/>
    <w:rsid w:val="00E71043"/>
    <w:rsid w:val="00E7148D"/>
    <w:rsid w:val="00E860C6"/>
    <w:rsid w:val="00EB6C0A"/>
    <w:rsid w:val="00EC10A5"/>
    <w:rsid w:val="00ED52DA"/>
    <w:rsid w:val="00EE045F"/>
    <w:rsid w:val="00EE2643"/>
    <w:rsid w:val="00EE2F4B"/>
    <w:rsid w:val="00F22D10"/>
    <w:rsid w:val="00F27369"/>
    <w:rsid w:val="00F27546"/>
    <w:rsid w:val="00F30B37"/>
    <w:rsid w:val="00F4312F"/>
    <w:rsid w:val="00F72D63"/>
    <w:rsid w:val="00F811E4"/>
    <w:rsid w:val="00F81494"/>
    <w:rsid w:val="00F83582"/>
    <w:rsid w:val="00FA6CB8"/>
    <w:rsid w:val="00FA7F02"/>
    <w:rsid w:val="00FB28C0"/>
    <w:rsid w:val="00FB4164"/>
    <w:rsid w:val="00FC15F4"/>
    <w:rsid w:val="00FF1277"/>
    <w:rsid w:val="04F1B7E2"/>
    <w:rsid w:val="11E46D37"/>
    <w:rsid w:val="16F26DF1"/>
    <w:rsid w:val="1D5823CF"/>
    <w:rsid w:val="1DFC34E3"/>
    <w:rsid w:val="230AD06E"/>
    <w:rsid w:val="255FBC2B"/>
    <w:rsid w:val="4BEEF963"/>
    <w:rsid w:val="4C89D058"/>
    <w:rsid w:val="4FD320EB"/>
    <w:rsid w:val="56D87650"/>
    <w:rsid w:val="5899CC44"/>
    <w:rsid w:val="59589CDC"/>
    <w:rsid w:val="674E1A43"/>
    <w:rsid w:val="6864F7E9"/>
    <w:rsid w:val="6E7D16E4"/>
    <w:rsid w:val="7E87A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CA260F"/>
  <w15:chartTrackingRefBased/>
  <w15:docId w15:val="{9D252F2A-9D6F-4418-B499-853DB162714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7B604E"/>
    <w:rPr>
      <w:lang w:val="es-PR"/>
    </w:rPr>
  </w:style>
  <w:style w:type="paragraph" w:styleId="Heading1">
    <w:name w:val="heading 1"/>
    <w:basedOn w:val="Normal"/>
    <w:next w:val="Normal"/>
    <w:link w:val="Heading1Char"/>
    <w:uiPriority w:val="9"/>
    <w:qFormat/>
    <w:rsid w:val="008D4DAD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D4DAD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D4DA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D4DA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D4DA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D4DA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D4DA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D4DA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D4DA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8D4DAD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8D4DAD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8D4DAD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8D4DAD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8D4DAD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8D4DAD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8D4DAD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8D4DAD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8D4DA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D4DAD"/>
    <w:pPr>
      <w:spacing w:after="80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8D4DAD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D4DA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8D4DA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D4DAD"/>
    <w:pPr>
      <w:spacing w:before="160" w:after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8D4DA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D4DA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D4DA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D4DAD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8D4DA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D4DAD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D4DAD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8D4DAD"/>
  </w:style>
  <w:style w:type="paragraph" w:styleId="Footer">
    <w:name w:val="footer"/>
    <w:basedOn w:val="Normal"/>
    <w:link w:val="FooterChar"/>
    <w:uiPriority w:val="99"/>
    <w:unhideWhenUsed/>
    <w:rsid w:val="008D4DAD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8D4DAD"/>
  </w:style>
  <w:style w:type="paragraph" w:styleId="NormalWeb">
    <w:name w:val="Normal (Web)"/>
    <w:basedOn w:val="Normal"/>
    <w:uiPriority w:val="99"/>
    <w:unhideWhenUsed/>
    <w:rsid w:val="00685D1F"/>
    <w:pPr>
      <w:spacing w:before="100" w:beforeAutospacing="1" w:after="100" w:afterAutospacing="1"/>
    </w:pPr>
    <w:rPr>
      <w:rFonts w:ascii="Times New Roman" w:hAnsi="Times New Roman" w:eastAsia="Times New Roman" w:cs="Times New Roman"/>
      <w:kern w:val="0"/>
      <w14:ligatures w14:val="none"/>
    </w:rPr>
  </w:style>
  <w:style w:type="character" w:styleId="Hyperlink">
    <w:name w:val="Hyperlink"/>
    <w:uiPriority w:val="99"/>
    <w:unhideWhenUsed/>
    <w:rsid w:val="00685D1F"/>
    <w:rPr>
      <w:u w:val="single"/>
    </w:rPr>
  </w:style>
  <w:style w:type="character" w:styleId="Mencinsinresolver1" w:customStyle="1">
    <w:name w:val="Mención sin resolver1"/>
    <w:basedOn w:val="DefaultParagraphFont"/>
    <w:uiPriority w:val="99"/>
    <w:semiHidden/>
    <w:unhideWhenUsed/>
    <w:rsid w:val="00061F1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61F1C"/>
    <w:rPr>
      <w:color w:val="96607D" w:themeColor="followedHyperlink"/>
      <w:u w:val="single"/>
    </w:rPr>
  </w:style>
  <w:style w:type="table" w:styleId="TableGrid">
    <w:name w:val="Table Grid"/>
    <w:basedOn w:val="TableNormal"/>
    <w:uiPriority w:val="99"/>
    <w:rsid w:val="00B05A27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BodyText">
    <w:name w:val="Body Text"/>
    <w:basedOn w:val="Normal"/>
    <w:link w:val="BodyTextChar"/>
    <w:rsid w:val="00A46BFF"/>
    <w:pPr>
      <w:spacing w:line="360" w:lineRule="auto"/>
      <w:jc w:val="both"/>
    </w:pPr>
    <w:rPr>
      <w:rFonts w:ascii="Times New Roman" w:hAnsi="Times New Roman" w:eastAsia="Times New Roman" w:cs="Times New Roman"/>
      <w:kern w:val="0"/>
      <w:lang w:val="es-ES"/>
      <w14:ligatures w14:val="none"/>
    </w:rPr>
  </w:style>
  <w:style w:type="character" w:styleId="BodyTextChar" w:customStyle="1">
    <w:name w:val="Body Text Char"/>
    <w:basedOn w:val="DefaultParagraphFont"/>
    <w:link w:val="BodyText"/>
    <w:rsid w:val="00A46BFF"/>
    <w:rPr>
      <w:rFonts w:ascii="Times New Roman" w:hAnsi="Times New Roman" w:eastAsia="Times New Roman" w:cs="Times New Roman"/>
      <w:kern w:val="0"/>
      <w:lang w:val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44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29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08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11690362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941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1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7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95205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4272819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215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1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34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14206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4939179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719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2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6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52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713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5435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208995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336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7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34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72244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6562667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520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4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1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52632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2566563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190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1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53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50543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5481290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12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51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21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49842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181625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522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63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52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94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59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88754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4916315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468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07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0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98580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812945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891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14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32360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1623378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514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53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38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46012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917201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515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99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42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2920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332974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914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58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52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69453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66451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8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5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43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07517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612132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488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58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29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0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27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53435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6591532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6457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05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7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75277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7389216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830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48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56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88307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704033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611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3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86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06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42607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12769589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8950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65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87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234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6642979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332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54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01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482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6697732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768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74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23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54340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9603313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33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27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33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97237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2664970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298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56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3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1827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6687043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126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06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66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25676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6962009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305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5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31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65498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32136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952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57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1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17464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1970865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406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92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15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58908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0893029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730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13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20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34089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1491122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495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84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08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050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06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02092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3078013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9177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04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54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18528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3042852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492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17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28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06622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6859369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5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17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27871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2155678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40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26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51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78141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1730089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713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0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56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9589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5789470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445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99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6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15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5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45500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983737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919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12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2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75177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1611235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3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69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91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98980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9456387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687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16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1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13265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1391823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109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74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6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50757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3292514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953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85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27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71897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3405947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814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97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0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30320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3564204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99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52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37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33917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7845752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918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11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05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22046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4974628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667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88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93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2760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605187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231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34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35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17113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6756606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37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35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32621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7384819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644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66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04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15007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0838021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962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78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34018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6360756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543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71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5931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9802307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522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00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05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47968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6913904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443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18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71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61790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0818009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506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77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2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44303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4331550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965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04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5750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4264529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08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70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06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46669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8393432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324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90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8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03664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3863494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79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16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8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4882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5881223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88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5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51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70980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922772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333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57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6546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099418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32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34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39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20395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3493306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5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96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02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9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730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8394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8798793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588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3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06142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6846208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960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28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6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39862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7944787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324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44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43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668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07188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5025975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852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0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14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7518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8577514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822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1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48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00960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7963270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901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6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55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62080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9663730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48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5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16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3118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1446046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462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05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93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47831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5769997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128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32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4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19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44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75310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4202325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939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29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1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1678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1228480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332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83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09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60522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5205407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710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0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80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71595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1127162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128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6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22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75867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0660407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685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03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1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2156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2209027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871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505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9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33990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5275497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255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667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47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27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358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33205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9023439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438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682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68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68788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0205017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0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832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3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63632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2672633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15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141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07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59828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078108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059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159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8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31442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4119812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431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519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00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08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713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1271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391033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696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99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460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385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42057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2283119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049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324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72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50886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6047369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080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825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04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1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354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2242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7202138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183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987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78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83236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9398505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701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00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6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04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58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30774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6339631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303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045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55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13786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0878232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014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3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69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1303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0923261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667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792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74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26530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9554368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08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560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51673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2653254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515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710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7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56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71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60615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1217988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382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771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6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76763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204465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899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145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26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65944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0386297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484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254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15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92250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670207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963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53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96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32114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9703955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12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778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52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77832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6031339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655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159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03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19316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6661074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836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429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73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619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150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63204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0639048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1439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508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36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377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547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83096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3089032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725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530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0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32432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4679947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4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59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89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17280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9525454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565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712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9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89059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6032723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50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01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06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8251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1222814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768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059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5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24186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0207289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219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10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39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835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8266835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756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317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3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49337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0650744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343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799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5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85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76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93331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0511049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292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586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0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5267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453606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3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836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31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896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99740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2539258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1908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21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57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1783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797094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675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399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53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6069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053361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99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885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10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12425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5319678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228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06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3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937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55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46813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4954321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0443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089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21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03633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5429410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367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115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7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01067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9034752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849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462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44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72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82765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5634809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119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933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35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53551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1581919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877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098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96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16557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5288675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394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97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18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43656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906815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2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857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06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11173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2086327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498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07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8282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7915967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720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814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52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759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734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90903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6002520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7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957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4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44233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903059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114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503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3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94422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8615079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048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55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66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245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17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28372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4943872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9435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753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3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45571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4014487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38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238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20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53927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5746160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828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624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89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91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765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32206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0893413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448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808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66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78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40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97258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516856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367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901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97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85380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2779114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869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97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07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998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61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94768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0487000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9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614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99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75555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2077966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542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316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08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75679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9326889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9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401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77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50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050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76638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9226584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1128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721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52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3970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1909974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103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245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79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015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006131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136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151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66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69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82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37872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0671967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556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90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68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96084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1191413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327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798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5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621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4717769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775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173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18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19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4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99105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6678021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0104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243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66679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3004509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495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282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36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74149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607016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351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301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45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90953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0717047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480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578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8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942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49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60315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8593723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2340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724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25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46474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90916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073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947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4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26690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8454944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345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228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50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08174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7402369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928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386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9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21438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8872481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407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425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58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41735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3079448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828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541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3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89162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108925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359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587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59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44438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8010640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78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58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62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6139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767052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835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122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45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25743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9834590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998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167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65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7163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9092803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96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560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33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50448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4584414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476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746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57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8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370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89372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2216110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1473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158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69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39106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7381265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0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170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8500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6365373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713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282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95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60884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8896102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750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536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97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84758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6894424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08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536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4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924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3336595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737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628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44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85045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3511221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115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376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0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95839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6811940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532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499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66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53538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000114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81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883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63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77455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2556149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062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180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5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61981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4093658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721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184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3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43401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5532081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23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230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62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61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964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97520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887568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6386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361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56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78072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708627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623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43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3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57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33141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1707799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526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854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30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42397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8975236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7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109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19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43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472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53855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1945701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114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39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11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3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67941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7425828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56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40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94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64291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0753213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558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386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12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20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477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68385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7644555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42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02685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2277042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08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44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89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77366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1753759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970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691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9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78776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3740139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256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948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13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09186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9654730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305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949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17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78304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4263001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575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953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4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64917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148611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985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963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8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31261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5241826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20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711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76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36853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1518412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44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880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66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87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32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23713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3428238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4280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227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6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19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83666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85572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941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04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09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44637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0234533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331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805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96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95118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266924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164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141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69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58825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0674273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20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179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13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1455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1754519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588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507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64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85744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4709339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975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123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20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49476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3917970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038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208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06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32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83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49338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0446473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848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497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87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29813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63283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668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288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39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47390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7355148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271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453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64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85661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9220169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550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858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5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828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0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8947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806851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1155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47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51564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0134390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424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89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79600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3082578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35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559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99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3232566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858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798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00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665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6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07165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0654881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817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941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3259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172650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39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419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63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06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4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09091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172019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675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589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7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63792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1008327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477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60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7588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9427415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196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212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4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0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2340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8467493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62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01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20192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8156032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385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152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34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33416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73142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58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815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28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50590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4764930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7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404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65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01715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7980661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461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411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73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930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81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06867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1710583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7538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651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7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92111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3555422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076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967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13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70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23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87384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0105616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451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130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48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65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599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3000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4003058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252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610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01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53479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2174508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710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792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66967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2279272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927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38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21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51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67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16248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9855353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850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690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7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41830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3527061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208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11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8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537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130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10878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2980560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5220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84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7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07586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9847935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532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707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28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6865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954478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085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943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79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6642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4691115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031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962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07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46678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9283176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81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993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08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3515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5977027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412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166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21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60862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273692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616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297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71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6891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0134548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01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409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75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04162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6215191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248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81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70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40508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693096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820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379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22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50740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4172979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7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49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42304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9857613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736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833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4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0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70416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103163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094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257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9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11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17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31098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2877815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5508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331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79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26707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4844401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766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442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52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96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17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8628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0747980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8865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586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63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15938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7227926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164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828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36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21520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181019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933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835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2674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5356197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97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91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6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1324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0725070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252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993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43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92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51546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28924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365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061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15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79462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940374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820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127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28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26859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7343127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820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644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8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16299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0751492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292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678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66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52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4221656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464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767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33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98274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4530954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485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945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6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71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59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7927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7097534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362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997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43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04920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29372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891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117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53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22129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8397799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258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353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64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263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47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74356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486187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644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889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96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01153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1954974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958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274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20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50661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4494736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00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563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87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608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79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32640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1276280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1645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364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43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83583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25635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212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611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82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0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75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47666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5973265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918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685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31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34544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1021368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371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974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48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95579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0692942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762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993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90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20767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568715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001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165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2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663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94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42993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3074742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228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473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86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49285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3565055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259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828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78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43866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2188966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942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840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26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45858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5006392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616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109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3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59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377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19869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7845414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255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51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65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90056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679147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663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614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6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44154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6954602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157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323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03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7040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0340662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044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828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81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07695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7166957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251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005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57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2102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0950991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44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553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50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70847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0540067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947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580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54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79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82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2250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03056687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286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00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0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90827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4620066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815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543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43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66604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7147169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107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62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73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70139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3268312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359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628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24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97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42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90114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6513196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011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635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51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246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272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35017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1416147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2578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871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66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57018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3663563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767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122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61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14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983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44330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9527238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391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88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58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31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43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73468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6640426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6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39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49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38254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4070028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321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30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6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23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68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18238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13359066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872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62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52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79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242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25928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898508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690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648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45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93178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4717680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088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733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36419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7309109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69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98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04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63482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7392540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98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092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98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03812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894781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019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152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2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46104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3189607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837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604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53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61658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213459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2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997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48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3086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5938625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562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894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16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35725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6052684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58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01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55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70523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6958971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997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064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86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73800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2161705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555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977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31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42304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2820241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95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98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91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8923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883043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96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057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12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62687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1989238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236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23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77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55754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8419229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049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353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47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978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9843809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879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385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45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33185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3463942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95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50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16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31969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0292554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06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740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4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71263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5778093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370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975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80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23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28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68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1381305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071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94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25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69260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3006356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165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218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26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2427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1932740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048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591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38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67661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1026542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710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880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64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85206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6456847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849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108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4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14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67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98815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0286315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1343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62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5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74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755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42799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1738241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45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1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8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573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7422062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924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332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09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60482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7901273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579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339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3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8626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5051078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02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351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76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38481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6977620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282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359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57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9336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1078644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598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378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43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91136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3140178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681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674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32031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6223274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771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937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06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17277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2912159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767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967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1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8868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7616664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167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172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53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45357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9271006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440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202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95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45764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9910255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517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283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8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99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818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8785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757737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7780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70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9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00257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7177547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983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154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29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69096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7762374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280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475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84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58086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0193915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349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782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08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2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640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2723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2823654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566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25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09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73714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0219545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700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295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03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853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3643794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00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00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14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42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64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9666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6642764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318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785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7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86909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6123230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47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38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7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31085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5850730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84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45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75130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8874404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650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363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56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40108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8874721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36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135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54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20756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273481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240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535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79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70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09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44611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5397369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469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93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9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66641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6707119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164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731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27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88750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332844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177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55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8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10585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0000911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874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59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09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37735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8518230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799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773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27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56431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2294337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431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122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68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4935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9340775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265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246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29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85841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1845184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888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278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6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90470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637216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202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477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0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7411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5394668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85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612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34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1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91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57884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8469392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162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867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25986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3834796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495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091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7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57865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0188777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61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151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91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44574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0012737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155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537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85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72333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1720272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307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958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3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00748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8017702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11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251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44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93427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8537994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130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790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52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95486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8479337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78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91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62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93292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9989560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72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144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7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05593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8443305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330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325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09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68877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8411623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324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846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57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41600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5863422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792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224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6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9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917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89173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7321028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011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513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29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72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63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3472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1597655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758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702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17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96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01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18563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1407494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6563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852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21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135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01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56976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3888944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069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852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33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23663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9137447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254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280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5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55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63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99745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5550321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744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91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5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72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809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74410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11551738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263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30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37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48025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1397699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86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785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5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06699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511203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217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79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87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49470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169439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360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158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98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30042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320763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611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163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15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04050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133821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851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35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1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35330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8739329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793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506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83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8228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6267758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518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326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66212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8851890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507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826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5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874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78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7765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7382983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492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911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63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87626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2577005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984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8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66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72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40539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0387294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559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396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89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61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37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71802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09139155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992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79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6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9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05376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2272254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222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190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17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65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812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6520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8849491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874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471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40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31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194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3333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0994372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18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04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85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64066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061481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11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632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87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05659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6987424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5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005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0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91668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2630811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718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272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61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30946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7976140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171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76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93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57410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7240772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961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858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6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12824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1293809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10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915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02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33888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488957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338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270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76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1561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2920435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668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524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03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1625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9356491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563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694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46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73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47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79811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8882510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34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859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74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60255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3810284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314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099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62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46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45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88481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6735852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271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114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7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58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150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62375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4400472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175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211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19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23626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6759113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855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218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07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321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856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87392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9009395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857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276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08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38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29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30834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844570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264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124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1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99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683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10227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4476826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9531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896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16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215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270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9926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7400380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052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18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06589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6048002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150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776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22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37470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5157207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160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250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40079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3158591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300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821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00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20306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0019527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228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905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78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70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092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41332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3682927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503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9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2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065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52707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2069629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457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133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15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937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8061107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594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422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03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09376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2966357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548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515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8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86160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8340197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99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568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5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9668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5565662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757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56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3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4159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526697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011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659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5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957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70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63423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8387534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230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407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0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074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72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9336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6125435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327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480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94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09733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0643980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488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743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26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30952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015254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832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788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57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46221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1948948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71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920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97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69684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306877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543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201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58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4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783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26547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5151953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860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47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70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45032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9407223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441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706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26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2218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5141642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021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96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05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42617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802175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16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261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96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13727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4309777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918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427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34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53496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5751634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011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458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02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53190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8806483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031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557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29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40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669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13563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395993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6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747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12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23440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92329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945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730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78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45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553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40133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0659487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365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281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5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99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161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93496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6794815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3626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797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6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46013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6543759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376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890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64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15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62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50915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408060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0420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021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3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31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12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73923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0856565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207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460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43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32583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1113283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5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80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00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886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8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314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503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33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74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47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477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91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49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495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2285288">
                      <w:marLeft w:val="45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438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265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308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38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46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759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352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19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93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840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849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105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54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30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780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22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26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321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48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3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48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6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802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18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28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99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431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641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694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705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07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67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18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813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2784375">
                      <w:marLeft w:val="45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822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298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164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38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616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371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02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86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89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981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456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17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31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410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213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764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323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680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450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48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56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99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161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56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159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018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923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7241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907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86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42373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7151842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315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42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2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05983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0402329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951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509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6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29896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2783333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01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543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86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96338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5987004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020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582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0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92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5328043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102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608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98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81753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5489424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121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613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13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1001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08089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708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040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46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94475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1009420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327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584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55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2990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8083539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352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761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94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47322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639920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334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87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47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84150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8806431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532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482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41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20869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9865629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814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582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41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6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66626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9441776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912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647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68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20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720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45876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7993098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435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473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68451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225522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845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649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64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2313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0022555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186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81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8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7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00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7948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91839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49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51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06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24750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0316820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290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873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22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74101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7705683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956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977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21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66031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2782641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28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147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03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15478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6219209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366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374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76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20041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456913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689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401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3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90906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3679592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744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540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13767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5931913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892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787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6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3912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363566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915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450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6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80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90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51173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47546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279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50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14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62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350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2133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1496933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337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812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06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04672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9857062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776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066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46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36967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508074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57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560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94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86427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0434773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999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610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82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08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806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47944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8408092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374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68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63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78702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2743461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300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695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73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59054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7781773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422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208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9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81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19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47942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776637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1870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51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81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92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260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49581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854387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853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263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7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38172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3388364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316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780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80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385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7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90995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2196652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568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16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80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424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13447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9999276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915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200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9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15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48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75102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5113681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908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474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57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87841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269023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481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482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79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01345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9981119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300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739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95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36633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9332983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361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524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60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441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94512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9952185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678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552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55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42889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4864078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491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563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69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664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6537698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120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1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9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77470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2537052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76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156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09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65678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9672078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93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20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5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25541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5013935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477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700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94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87013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2209486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031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731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0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27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305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72308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2596771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7997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835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66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2568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5717563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003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086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8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84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8164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0196788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0413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533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7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34072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7768370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17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675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83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9636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540177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976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277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95022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7613687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499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827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5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47007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7471922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369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348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16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18434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4887358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099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518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93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91707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972933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361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595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3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8011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6279201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719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660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59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41351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8962378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81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838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7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56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65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83129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1777749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908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995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69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55529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9420056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508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119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6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91689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0256681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861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350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82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25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376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64428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0302456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002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94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41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24403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001111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400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129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66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17564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127157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67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483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39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22378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882481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981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595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08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24320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6578498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359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784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7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9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01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27483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2688942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0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99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9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29262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4041856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638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877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15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16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27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92363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163800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9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978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58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7208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8952021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129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090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17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32809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9789820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567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291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01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449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637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76699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3773208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4900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522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12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3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965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85771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5141504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1284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854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77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96390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5066607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547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954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53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86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84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64151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3951075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583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13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99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64317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4590767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998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41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58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117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1667474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737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466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21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22499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5078257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512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509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07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09541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5077184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989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944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95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89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23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12038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7089330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811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115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85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51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74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51676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13340456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0443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134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0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4293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7166230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727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146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12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13954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3303974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816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442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86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65648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0843870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168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561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63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23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041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3275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7958848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945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20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47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33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699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40677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8430662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475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248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76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71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197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27508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7895780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507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95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30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91574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2369490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7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922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77882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7518613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886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080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95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67185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2223146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812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146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29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01207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769757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62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677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7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98685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0441817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330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782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11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4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714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92901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1429995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875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710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63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03684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7006010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425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81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0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72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03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20954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4997441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093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470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53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8831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4554188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297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648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6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409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6836598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943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76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66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32893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2047446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269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03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46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82039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655637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23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1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20502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8621331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61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621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7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37606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5004029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865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767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6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44399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7676715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264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852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59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95652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7188842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453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291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07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32160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1780726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336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827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2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52213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1596029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812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582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96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57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005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71191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0751789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405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369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05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75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11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72139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470869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234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477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6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4639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3536962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76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244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83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33016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1264743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687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829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57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086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02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99722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5656412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2032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23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63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40451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2451641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783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381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9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7207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558848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702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635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16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562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88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9014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01996358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330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9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98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751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49893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7334143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289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349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35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284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2491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515640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154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87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52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26489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1867226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249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499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6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132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6929433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10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552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69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883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58527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1479490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413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560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85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00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67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4381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5592151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702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58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07588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652900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489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23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65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98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021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27673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8888374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1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760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86441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9484828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6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919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7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38032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3982381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385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95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4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38122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9295578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938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161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40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84334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2482245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242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261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8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0428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845136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021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365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20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58550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5423476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42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725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4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473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595568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342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199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93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77289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2765228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715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21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74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65085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2791454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550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762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87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57410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4666496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847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73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55704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6908395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14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985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60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875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3033856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914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081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35486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4604536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624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358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5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9817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4095111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942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625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27612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4276550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798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647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35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08367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3810873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707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025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89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17881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027372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65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342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3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17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76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856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64086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4873494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625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356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56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70883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1635048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480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679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51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8680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5576282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409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292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8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8382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5619994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924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492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65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98568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6757023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569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948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20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79877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5259413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281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244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66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54809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3446744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283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263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70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5000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3215787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990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494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88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87484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9597534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255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514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99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1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859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77093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4605927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646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645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04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07956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733817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8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865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4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21773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8641601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98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887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62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35631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3939113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414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049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3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583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20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54049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7150292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585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130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68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54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000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51981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4673795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7774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423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88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31067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8385752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573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666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2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850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280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38549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0812716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07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882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37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58563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3550000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92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974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04778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3379063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908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263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42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08746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5954999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510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746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92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9845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03618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696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003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86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43231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972225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143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686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5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22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60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81867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02375055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208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457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2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56571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0275063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285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6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05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0924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709875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379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86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63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17713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311953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134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923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45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75471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3405394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138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15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79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4990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2710633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98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178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47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73842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5131107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995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748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97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35883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1434192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861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450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4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42700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4971344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79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654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79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387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175482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833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65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75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47309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9874963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879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72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13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53453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4387192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370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897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74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055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31063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7849117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1535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961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2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34334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6301936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01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217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53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08634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5839628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28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602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6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60448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9043644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280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714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32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35552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567529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436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964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71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84002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0463781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692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049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38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4615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0632431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470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188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1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32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461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6551873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318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787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1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56435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3892238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332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903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46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62699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119332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73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184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77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75143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9060588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363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277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95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26781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6925423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333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362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22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81701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1682763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435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651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86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04531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7969984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382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187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96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52607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3640828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688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18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1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60807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5744271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736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646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8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6179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9302255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623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99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85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41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91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23481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5619200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673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62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26633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4942347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378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878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80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82042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611190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90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898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90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61472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8694032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334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121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39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84672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7832636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315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129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95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49784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864383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850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449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92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70494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4381113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937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823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81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25798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301621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393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830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34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30474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0561838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77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90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35634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1068217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858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096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9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14074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7760093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577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269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30585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1846188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164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191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9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18029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719871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16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191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5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67029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7455808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61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21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95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8495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4697083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739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626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40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93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68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66668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9271031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431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704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72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57225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8524795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679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116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74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31627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2617939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521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903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37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15119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248211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968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519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99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52491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4857820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575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858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41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8055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6866542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76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514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16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22184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7519558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820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803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9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01996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9069691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290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999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4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13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1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278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41105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8906564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884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123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5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29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91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31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9550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0278714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040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568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50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81023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4253077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113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104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87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27118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4805831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333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921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96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2903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5474917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817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303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7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10797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8534588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124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873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1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1534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8928964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822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81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0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45947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8579592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22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021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8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47571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117145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745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565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17158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82602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217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305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5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88713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2304224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74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575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89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99201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0935210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073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300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82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83574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1331213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668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446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05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19566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2419435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343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310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00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8152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1167290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663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598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8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54360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1476509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895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730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4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1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398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49803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0491611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80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15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63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016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95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84847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8073681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316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273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05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50313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3291648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062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62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05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07165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4868888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140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817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44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14692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7883854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751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052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4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69824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004828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354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091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47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75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362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36542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772380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380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140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21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82235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5846692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333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387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38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02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82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8730437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120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479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89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9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787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36035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6612768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726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487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87204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9490759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696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657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08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98792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1960560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665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911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95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43047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1861147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940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958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63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82436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027573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290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724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27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57813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8673158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333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033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72418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958859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087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368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66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58954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658214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126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904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87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68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3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04391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2628158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436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401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98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2392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965740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322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448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46407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8209077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416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494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0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55623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2048335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775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632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02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76472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3218009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549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702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52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73848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8667294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095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79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9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5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299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05205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4378630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859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879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91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15341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8883351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356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006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42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4694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583918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623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63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45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425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986841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770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588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0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283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45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24279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689534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192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770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8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85501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8412610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454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83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63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64782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0995065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176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921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7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81596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3209729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951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04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646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934222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702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253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5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81513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2469366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747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443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6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49243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823124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360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724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43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70029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5829022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672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32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33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57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380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9366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410377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028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372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45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88987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2896298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636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391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1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85907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2059817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99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073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39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33566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1209950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038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571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07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05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90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37272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5164528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7396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840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77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14184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282896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918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280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78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61572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1619944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746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365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55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46270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7797847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544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758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29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05608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1537335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848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066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2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28684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8099288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051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629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30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9716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1112913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03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389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9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69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3243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1702406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83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898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2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7710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236611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271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961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96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642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26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55872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4206479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182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976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09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9305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96148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2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508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11883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4174532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226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163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5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86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591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12616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8423511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0923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364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63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56246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6248305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36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54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53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84908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959086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54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262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7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92234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332827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192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513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6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066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15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86114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5120808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1019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894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73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39763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2959883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034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141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55509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1964697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072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457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95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53542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7722303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104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08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21475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9436229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20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49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75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44953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2140921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398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682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77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71253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0605340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226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148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6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81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4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29808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332134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565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46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83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68722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6794367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430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2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rtesvj\OneDrive%20-%20Departamento%20de%20Educaci&#243;n\Desktop\Papel%20timbrado%20Oficial%202025-%20Fijo.dotx" TargetMode="External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2233CC5A5E6CE48B0A2AAE38FAB34E7" ma:contentTypeVersion="18" ma:contentTypeDescription="Create a new document." ma:contentTypeScope="" ma:versionID="92e02c57a990f2b69711abeb4743e499">
  <xsd:schema xmlns:xsd="http://www.w3.org/2001/XMLSchema" xmlns:xs="http://www.w3.org/2001/XMLSchema" xmlns:p="http://schemas.microsoft.com/office/2006/metadata/properties" xmlns:ns3="35abd3b2-9906-4740-b7b6-84c8fdda6316" xmlns:ns4="47eb5d5a-bb7c-48c5-bf0c-77df4ca57e50" targetNamespace="http://schemas.microsoft.com/office/2006/metadata/properties" ma:root="true" ma:fieldsID="0cf9798db619a6be818441d6a9c04427" ns3:_="" ns4:_="">
    <xsd:import namespace="35abd3b2-9906-4740-b7b6-84c8fdda6316"/>
    <xsd:import namespace="47eb5d5a-bb7c-48c5-bf0c-77df4ca57e50"/>
    <xsd:element name="properties">
      <xsd:complexType>
        <xsd:sequence>
          <xsd:element name="documentManagement">
            <xsd:complexType>
              <xsd:all>
                <xsd:element ref="ns3:SharedWithDetails" minOccurs="0"/>
                <xsd:element ref="ns3:SharingHintHash" minOccurs="0"/>
                <xsd:element ref="ns3:SharedWithUser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LengthInSeconds" minOccurs="0"/>
                <xsd:element ref="ns4:MediaServiceSearchProperties" minOccurs="0"/>
                <xsd:element ref="ns4:_activity" minOccurs="0"/>
                <xsd:element ref="ns4:MediaServiceObjectDetectorVersions" minOccurs="0"/>
                <xsd:element ref="ns4:MediaServiceSystemTag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abd3b2-9906-4740-b7b6-84c8fdda6316" elementFormDefault="qualified">
    <xsd:import namespace="http://schemas.microsoft.com/office/2006/documentManagement/types"/>
    <xsd:import namespace="http://schemas.microsoft.com/office/infopath/2007/PartnerControls"/>
    <xsd:element name="SharedWithDetails" ma:index="8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9" nillable="true" ma:displayName="Sharing Hint Hash" ma:description="" ma:hidden="true" ma:internalName="SharingHintHash" ma:readOnly="true">
      <xsd:simpleType>
        <xsd:restriction base="dms:Text"/>
      </xsd:simpleType>
    </xsd:element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eb5d5a-bb7c-48c5-bf0c-77df4ca57e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7eb5d5a-bb7c-48c5-bf0c-77df4ca57e50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1A4652-39FB-4E07-B846-DFD7CABD77B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F748B5F-5033-4599-94BD-E8C9FEA7B1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abd3b2-9906-4740-b7b6-84c8fdda6316"/>
    <ds:schemaRef ds:uri="47eb5d5a-bb7c-48c5-bf0c-77df4ca57e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E6C9556-C40E-4CC8-B322-3D24C0D00236}">
  <ds:schemaRefs>
    <ds:schemaRef ds:uri="http://schemas.microsoft.com/office/2006/metadata/properties"/>
    <ds:schemaRef ds:uri="http://schemas.microsoft.com/office/infopath/2007/PartnerControls"/>
    <ds:schemaRef ds:uri="47eb5d5a-bb7c-48c5-bf0c-77df4ca57e50"/>
  </ds:schemaRefs>
</ds:datastoreItem>
</file>

<file path=customXml/itemProps4.xml><?xml version="1.0" encoding="utf-8"?>
<ds:datastoreItem xmlns:ds="http://schemas.openxmlformats.org/officeDocument/2006/customXml" ds:itemID="{FA1DD04E-133F-42A4-8697-8262F65BB117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4cb67550-932f-4e31-92c9-41c3c69d0131}" enabled="0" method="" siteId="{4cb67550-932f-4e31-92c9-41c3c69d0131}" removed="1"/>
</clbl:labelList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Papel timbrado Oficial 2025- Fijo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Juan G. Cortés Villanueva</dc:creator>
  <keywords/>
  <dc:description/>
  <lastModifiedBy>Janicet Torres Fernández</lastModifiedBy>
  <revision>4</revision>
  <lastPrinted>2025-07-07T12:27:00.0000000Z</lastPrinted>
  <dcterms:created xsi:type="dcterms:W3CDTF">2025-08-06T20:30:00.0000000Z</dcterms:created>
  <dcterms:modified xsi:type="dcterms:W3CDTF">2025-08-20T17:44:57.0921609Z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0x01010042233CC5A5E6CE48B0A2AAE38FAB34E7</vt:lpwstr>
  </property>
</Properties>
</file>